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866" w:rsidRPr="001C0E0F" w:rsidRDefault="00F63FF7" w:rsidP="00323703">
      <w:pPr>
        <w:tabs>
          <w:tab w:val="right" w:pos="11520"/>
        </w:tabs>
        <w:rPr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382B16" wp14:editId="47D9BD6A">
                <wp:simplePos x="0" y="0"/>
                <wp:positionH relativeFrom="column">
                  <wp:posOffset>2114550</wp:posOffset>
                </wp:positionH>
                <wp:positionV relativeFrom="paragraph">
                  <wp:posOffset>6743700</wp:posOffset>
                </wp:positionV>
                <wp:extent cx="5039360" cy="1838325"/>
                <wp:effectExtent l="0" t="0" r="27940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36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7F6" w:rsidRDefault="00326ECE" w:rsidP="00326ECE">
                            <w:pPr>
                              <w:ind w:firstLineChars="950" w:firstLine="2289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お話</w:t>
                            </w:r>
                            <w:r w:rsidR="00F84FB3" w:rsidRPr="001B4A5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ヒーリング体験</w:t>
                            </w:r>
                          </w:p>
                          <w:p w:rsidR="00F63FF7" w:rsidRPr="00F63FF7" w:rsidRDefault="00F63FF7" w:rsidP="00F63FF7">
                            <w:pPr>
                              <w:pStyle w:val="Web"/>
                              <w:shd w:val="clear" w:color="auto" w:fill="FCFCFC"/>
                              <w:spacing w:before="0" w:beforeAutospacing="0" w:after="300" w:afterAutospacing="0"/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</w:pPr>
                            <w:r w:rsidRPr="00F63FF7"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  <w:t>26</w:t>
                            </w:r>
                            <w:r w:rsidRPr="00F63FF7"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  <w:t>年</w:t>
                            </w:r>
                            <w:r w:rsidR="00A14C03">
                              <w:rPr>
                                <w:rFonts w:ascii="Helvetica" w:hAnsi="Helvetica" w:cs="Helvetica" w:hint="eastAsia"/>
                                <w:color w:val="34495E"/>
                                <w:sz w:val="18"/>
                                <w:szCs w:val="18"/>
                              </w:rPr>
                              <w:t>間</w:t>
                            </w:r>
                            <w:r w:rsidRPr="00F63FF7"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  <w:t>のヒーリングを通してのエネルギー体験や神々や聖霊の話、龍や先住民、エネルギーや意識の話など何が飛び出すか分かりませんが、是非お越し下さい</w:t>
                            </w:r>
                            <w:r w:rsidRPr="00F63FF7"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  <w:t>!!</w:t>
                            </w:r>
                            <w:r>
                              <w:rPr>
                                <w:rFonts w:ascii="Helvetica" w:hAnsi="Helvetica" w:cs="Helvetica" w:hint="eastAsia"/>
                                <w:color w:val="34495E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63FF7"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  <w:t>そして、ヒーリング体験</w:t>
                            </w:r>
                            <w:r>
                              <w:rPr>
                                <w:rFonts w:ascii="Helvetica" w:hAnsi="Helvetica" w:cs="Helvetica" w:hint="eastAsia"/>
                                <w:color w:val="34495E"/>
                                <w:sz w:val="18"/>
                                <w:szCs w:val="18"/>
                              </w:rPr>
                              <w:t>では</w:t>
                            </w:r>
                            <w:r w:rsidRPr="00F63FF7"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  <w:t>エネルギーとは？</w:t>
                            </w:r>
                            <w:r w:rsidRPr="00F63FF7"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  <w:t> </w:t>
                            </w:r>
                            <w:r w:rsidRPr="00F63FF7"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  <w:t>ヒーリングとは？</w:t>
                            </w:r>
                            <w:r w:rsidRPr="00F63FF7"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  <w:t> </w:t>
                            </w:r>
                            <w:r w:rsidRPr="00F63FF7"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  <w:t>自分にも分かるのか？興味はあるけれどよく分からない。</w:t>
                            </w:r>
                            <w:r w:rsidRPr="00F63FF7"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  <w:t> </w:t>
                            </w:r>
                            <w:r w:rsidRPr="00F63FF7"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  <w:t>変わりたいけどなかなか変われない。そんな風に感じている方、ぜひお越し下さい！！</w:t>
                            </w:r>
                            <w:r w:rsidRPr="00F63FF7">
                              <w:rPr>
                                <w:rFonts w:ascii="Helvetica" w:hAnsi="Helvetica" w:cs="Helvetica"/>
                                <w:color w:val="34495E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21A8B" w:rsidRDefault="00FE57F6" w:rsidP="005016C6">
                            <w:pPr>
                              <w:ind w:firstLineChars="450" w:firstLine="904"/>
                              <w:rPr>
                                <w:rFonts w:asciiTheme="majorEastAsia" w:eastAsiaTheme="majorEastAsia" w:hAnsiTheme="majorEastAsia"/>
                                <w:b/>
                                <w:lang w:eastAsia="ja-JP"/>
                              </w:rPr>
                            </w:pPr>
                            <w:r w:rsidRPr="002D4C92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・日程/</w:t>
                            </w:r>
                            <w:r w:rsidR="000C1836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1</w:t>
                            </w:r>
                            <w:r w:rsidR="00F63FF7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2</w:t>
                            </w:r>
                            <w:r w:rsidR="00F84FB3" w:rsidRPr="002D4C92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月</w:t>
                            </w:r>
                            <w:r w:rsidR="00F63FF7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17</w:t>
                            </w:r>
                            <w:r w:rsidR="00F84FB3" w:rsidRPr="002D4C92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日</w:t>
                            </w:r>
                            <w:r w:rsidRPr="002D4C92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（</w:t>
                            </w:r>
                            <w:r w:rsidR="00F63FF7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日</w:t>
                            </w:r>
                            <w:r w:rsidRPr="002D4C92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）</w:t>
                            </w:r>
                            <w:r w:rsidR="00421A8B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受付</w:t>
                            </w:r>
                            <w:r w:rsidR="00F63FF7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13</w:t>
                            </w:r>
                            <w:r w:rsidR="00421A8B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時15分、</w:t>
                            </w:r>
                            <w:r w:rsidR="00F63FF7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13</w:t>
                            </w:r>
                            <w:r w:rsidRPr="002D4C92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時</w:t>
                            </w:r>
                            <w:r w:rsidR="009B604D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半</w:t>
                            </w:r>
                            <w:r w:rsidRPr="002D4C92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～</w:t>
                            </w:r>
                            <w:r w:rsidR="00F63FF7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16</w:t>
                            </w:r>
                            <w:r w:rsidRPr="002D4C92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時</w:t>
                            </w:r>
                          </w:p>
                          <w:p w:rsidR="00F63FF7" w:rsidRDefault="00FE57F6" w:rsidP="005016C6">
                            <w:pPr>
                              <w:ind w:firstLineChars="450" w:firstLine="904"/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</w:pPr>
                            <w:r w:rsidRPr="002D4C92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・場所/</w:t>
                            </w:r>
                            <w:r w:rsidR="00F63FF7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東京都品川区内</w:t>
                            </w:r>
                          </w:p>
                          <w:p w:rsidR="00F84FB3" w:rsidRPr="002D4C92" w:rsidRDefault="00F63FF7" w:rsidP="005016C6">
                            <w:pPr>
                              <w:ind w:firstLineChars="450" w:firstLine="904"/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・</w:t>
                            </w:r>
                            <w:r w:rsidR="00421A8B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料金/</w:t>
                            </w:r>
                            <w:r w:rsidR="00326ECE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事前振3,000</w:t>
                            </w:r>
                            <w:r w:rsidR="00FE57F6" w:rsidRPr="002D4C92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円</w:t>
                            </w:r>
                            <w:r w:rsidR="00421A8B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、当日3,500円</w:t>
                            </w:r>
                          </w:p>
                          <w:p w:rsidR="0084529C" w:rsidRPr="00F63FF7" w:rsidRDefault="0084529C" w:rsidP="00421A8B">
                            <w:pPr>
                              <w:ind w:firstLineChars="450" w:firstLine="949"/>
                              <w:rPr>
                                <w:rFonts w:ascii="AR Roman1 Heavy" w:eastAsiaTheme="majorEastAsia" w:hAnsi="AR Roman1 Heavy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1"/>
                                <w:szCs w:val="21"/>
                                <w:lang w:eastAsia="ja-JP"/>
                              </w:rPr>
                              <w:t>・お申し込み</w:t>
                            </w:r>
                            <w:r w:rsidR="00F63FF7" w:rsidRPr="00F63FF7"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h</w:t>
                            </w:r>
                            <w:bookmarkStart w:id="0" w:name="_GoBack"/>
                            <w:bookmarkEnd w:id="0"/>
                            <w:r w:rsidR="00F63FF7" w:rsidRPr="00F63FF7"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ttp://www.kokuchpro.com/event/7ad99632084b12c28edafea4c317a0ce/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margin-left:166.5pt;margin-top:531pt;width:396.8pt;height:14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" fillcolor="white [3201]" strokecolor="white [3212]" strokeweight=".5pt">
                <v:textbox>
                  <w:txbxContent>
                    <w:p w:rsidR="00FE57F6" w:rsidRDefault="00326ECE" w:rsidP="00326ECE">
                      <w:pPr>
                        <w:ind w:firstLineChars="950" w:firstLine="2289"/>
                        <w:rPr>
                          <w:rFonts w:ascii="HGS創英角ﾎﾟｯﾌﾟ体" w:eastAsia="HGS創英角ﾎﾟｯﾌﾟ体" w:hAnsi="HGS創英角ﾎﾟｯﾌﾟ体"/>
                          <w:b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:szCs w:val="24"/>
                          <w:lang w:eastAsia="ja-JP"/>
                        </w:rPr>
                        <w:t>お話</w:t>
                      </w:r>
                      <w:r w:rsidR="00F84FB3" w:rsidRPr="001B4A5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:szCs w:val="24"/>
                          <w:lang w:eastAsia="ja-JP"/>
                        </w:rPr>
                        <w:t>＆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:szCs w:val="24"/>
                          <w:lang w:eastAsia="ja-JP"/>
                        </w:rPr>
                        <w:t>ヒーリング体験</w:t>
                      </w:r>
                    </w:p>
                    <w:p w:rsidR="00F63FF7" w:rsidRPr="00F63FF7" w:rsidRDefault="00F63FF7" w:rsidP="00F63FF7">
                      <w:pPr>
                        <w:pStyle w:val="Web"/>
                        <w:shd w:val="clear" w:color="auto" w:fill="FCFCFC"/>
                        <w:spacing w:before="0" w:beforeAutospacing="0" w:after="300" w:afterAutospacing="0"/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</w:pPr>
                      <w:r w:rsidRPr="00F63FF7"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  <w:t>26</w:t>
                      </w:r>
                      <w:r w:rsidRPr="00F63FF7"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  <w:t>年</w:t>
                      </w:r>
                      <w:r w:rsidR="00A14C03">
                        <w:rPr>
                          <w:rFonts w:ascii="Helvetica" w:hAnsi="Helvetica" w:cs="Helvetica" w:hint="eastAsia"/>
                          <w:color w:val="34495E"/>
                          <w:sz w:val="18"/>
                          <w:szCs w:val="18"/>
                        </w:rPr>
                        <w:t>間</w:t>
                      </w:r>
                      <w:r w:rsidRPr="00F63FF7"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  <w:t>のヒーリングを通してのエネルギー体験や神々や聖霊の話、龍や先住民、エネルギーや意識の話など何が飛び出すか分かりませんが、是非お越し下さい</w:t>
                      </w:r>
                      <w:r w:rsidRPr="00F63FF7"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  <w:t>!!</w:t>
                      </w:r>
                      <w:r>
                        <w:rPr>
                          <w:rFonts w:ascii="Helvetica" w:hAnsi="Helvetica" w:cs="Helvetica" w:hint="eastAsia"/>
                          <w:color w:val="34495E"/>
                          <w:sz w:val="18"/>
                          <w:szCs w:val="18"/>
                        </w:rPr>
                        <w:t xml:space="preserve">　</w:t>
                      </w:r>
                      <w:r w:rsidRPr="00F63FF7"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  <w:t>そして、ヒーリング体験</w:t>
                      </w:r>
                      <w:r>
                        <w:rPr>
                          <w:rFonts w:ascii="Helvetica" w:hAnsi="Helvetica" w:cs="Helvetica" w:hint="eastAsia"/>
                          <w:color w:val="34495E"/>
                          <w:sz w:val="18"/>
                          <w:szCs w:val="18"/>
                        </w:rPr>
                        <w:t>では</w:t>
                      </w:r>
                      <w:r w:rsidRPr="00F63FF7"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  <w:t>エネルギーとは？</w:t>
                      </w:r>
                      <w:r w:rsidRPr="00F63FF7"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  <w:t> </w:t>
                      </w:r>
                      <w:r w:rsidRPr="00F63FF7"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  <w:t>ヒーリングとは？</w:t>
                      </w:r>
                      <w:r w:rsidRPr="00F63FF7"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  <w:t> </w:t>
                      </w:r>
                      <w:r w:rsidRPr="00F63FF7"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  <w:t>自分にも分かるのか？興味はあるけれどよく分からない。</w:t>
                      </w:r>
                      <w:r w:rsidRPr="00F63FF7"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  <w:t> </w:t>
                      </w:r>
                      <w:r w:rsidRPr="00F63FF7"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  <w:t>変わりたいけどなかなか変われない。そんな風に感じている方、ぜひお越し下さい！！</w:t>
                      </w:r>
                      <w:r w:rsidRPr="00F63FF7">
                        <w:rPr>
                          <w:rFonts w:ascii="Helvetica" w:hAnsi="Helvetica" w:cs="Helvetica"/>
                          <w:color w:val="34495E"/>
                          <w:sz w:val="18"/>
                          <w:szCs w:val="18"/>
                        </w:rPr>
                        <w:t> </w:t>
                      </w:r>
                    </w:p>
                    <w:p w:rsidR="00421A8B" w:rsidRDefault="00FE57F6" w:rsidP="005016C6">
                      <w:pPr>
                        <w:ind w:firstLineChars="450" w:firstLine="904"/>
                        <w:rPr>
                          <w:rFonts w:asciiTheme="majorEastAsia" w:eastAsiaTheme="majorEastAsia" w:hAnsiTheme="majorEastAsia"/>
                          <w:b/>
                          <w:lang w:eastAsia="ja-JP"/>
                        </w:rPr>
                      </w:pPr>
                      <w:r w:rsidRPr="002D4C92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・日程/</w:t>
                      </w:r>
                      <w:r w:rsidR="000C1836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1</w:t>
                      </w:r>
                      <w:r w:rsidR="00F63FF7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2</w:t>
                      </w:r>
                      <w:r w:rsidR="00F84FB3" w:rsidRPr="002D4C92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月</w:t>
                      </w:r>
                      <w:r w:rsidR="00F63FF7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17</w:t>
                      </w:r>
                      <w:r w:rsidR="00F84FB3" w:rsidRPr="002D4C92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日</w:t>
                      </w:r>
                      <w:r w:rsidRPr="002D4C92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（</w:t>
                      </w:r>
                      <w:r w:rsidR="00F63FF7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日</w:t>
                      </w:r>
                      <w:r w:rsidRPr="002D4C92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）</w:t>
                      </w:r>
                      <w:r w:rsidR="00421A8B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受付</w:t>
                      </w:r>
                      <w:r w:rsidR="00F63FF7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13</w:t>
                      </w:r>
                      <w:r w:rsidR="00421A8B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時15分、</w:t>
                      </w:r>
                      <w:r w:rsidR="00F63FF7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13</w:t>
                      </w:r>
                      <w:r w:rsidRPr="002D4C92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時</w:t>
                      </w:r>
                      <w:r w:rsidR="009B604D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半</w:t>
                      </w:r>
                      <w:r w:rsidRPr="002D4C92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～</w:t>
                      </w:r>
                      <w:r w:rsidR="00F63FF7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16</w:t>
                      </w:r>
                      <w:r w:rsidRPr="002D4C92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時</w:t>
                      </w:r>
                    </w:p>
                    <w:p w:rsidR="00F63FF7" w:rsidRDefault="00FE57F6" w:rsidP="005016C6">
                      <w:pPr>
                        <w:ind w:firstLineChars="450" w:firstLine="904"/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</w:pPr>
                      <w:r w:rsidRPr="002D4C92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・場所/</w:t>
                      </w:r>
                      <w:r w:rsidR="00F63FF7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東京都品川区内</w:t>
                      </w:r>
                    </w:p>
                    <w:p w:rsidR="00F84FB3" w:rsidRPr="002D4C92" w:rsidRDefault="00F63FF7" w:rsidP="005016C6">
                      <w:pPr>
                        <w:ind w:firstLineChars="450" w:firstLine="904"/>
                        <w:rPr>
                          <w:rFonts w:asciiTheme="majorEastAsia" w:eastAsiaTheme="majorEastAsia" w:hAnsiTheme="majorEastAsia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・</w:t>
                      </w:r>
                      <w:r w:rsidR="00421A8B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料金/</w:t>
                      </w:r>
                      <w:r w:rsidR="00326ECE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事前振3,000</w:t>
                      </w:r>
                      <w:r w:rsidR="00FE57F6" w:rsidRPr="002D4C92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円</w:t>
                      </w:r>
                      <w:r w:rsidR="00421A8B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、当日3,500円</w:t>
                      </w:r>
                    </w:p>
                    <w:p w:rsidR="0084529C" w:rsidRPr="00F63FF7" w:rsidRDefault="0084529C" w:rsidP="00421A8B">
                      <w:pPr>
                        <w:ind w:firstLineChars="450" w:firstLine="949"/>
                        <w:rPr>
                          <w:rFonts w:ascii="AR Roman1 Heavy" w:eastAsiaTheme="majorEastAsia" w:hAnsi="AR Roman1 Heavy"/>
                          <w:b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1"/>
                          <w:szCs w:val="21"/>
                          <w:lang w:eastAsia="ja-JP"/>
                        </w:rPr>
                        <w:t>・お申し込み</w:t>
                      </w:r>
                      <w:r w:rsidR="00F63FF7" w:rsidRPr="00F63FF7"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  <w:lang w:eastAsia="ja-JP"/>
                        </w:rPr>
                        <w:t>h</w:t>
                      </w:r>
                      <w:bookmarkStart w:id="1" w:name="_GoBack"/>
                      <w:bookmarkEnd w:id="1"/>
                      <w:r w:rsidR="00F63FF7" w:rsidRPr="00F63FF7"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  <w:lang w:eastAsia="ja-JP"/>
                        </w:rPr>
                        <w:t>ttp://www.kokuchpro.com/event/7ad99632084b12c28edafea4c317a0ce/</w:t>
                      </w:r>
                    </w:p>
                  </w:txbxContent>
                </v:textbox>
              </v:shape>
            </w:pict>
          </mc:Fallback>
        </mc:AlternateContent>
      </w:r>
      <w:r w:rsidR="005016C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04A8C4" wp14:editId="59CB55F2">
                <wp:simplePos x="0" y="0"/>
                <wp:positionH relativeFrom="column">
                  <wp:posOffset>1981200</wp:posOffset>
                </wp:positionH>
                <wp:positionV relativeFrom="paragraph">
                  <wp:posOffset>6667500</wp:posOffset>
                </wp:positionV>
                <wp:extent cx="5343525" cy="1990725"/>
                <wp:effectExtent l="0" t="0" r="28575" b="2857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1990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1AB829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26" style="position:absolute;left:0;text-align:left;margin-left:156pt;margin-top:525pt;width:420.75pt;height:15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" fillcolor="white [3212]" strokecolor="#1ab829" strokeweight="1.5pt"/>
            </w:pict>
          </mc:Fallback>
        </mc:AlternateContent>
      </w:r>
      <w:r w:rsidR="005016C6"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AD1095" wp14:editId="52622501">
                <wp:simplePos x="0" y="0"/>
                <wp:positionH relativeFrom="column">
                  <wp:posOffset>1981200</wp:posOffset>
                </wp:positionH>
                <wp:positionV relativeFrom="paragraph">
                  <wp:posOffset>8762365</wp:posOffset>
                </wp:positionV>
                <wp:extent cx="5343525" cy="942975"/>
                <wp:effectExtent l="0" t="0" r="28575" b="28575"/>
                <wp:wrapNone/>
                <wp:docPr id="24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3525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5325" w:rsidRDefault="003957E2" w:rsidP="005016C6">
                            <w:pPr>
                              <w:ind w:firstLineChars="100" w:firstLine="200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53CA2911" wp14:editId="0D9665C5">
                                  <wp:extent cx="830654" cy="704850"/>
                                  <wp:effectExtent l="0" t="0" r="762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530639_1167578294_58larg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162" cy="705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0292" w:rsidRPr="00F45325" w:rsidRDefault="00ED0292" w:rsidP="003957E2">
                            <w:pPr>
                              <w:ind w:firstLineChars="150" w:firstLine="420"/>
                              <w:rPr>
                                <w:color w:val="auto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27" style="position:absolute;margin-left:156pt;margin-top:689.95pt;width:420.75pt;height:7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" strokecolor="#f9c" strokeweight="1.5pt">
                <v:textbox inset="5.85pt,.7pt,5.85pt,.7pt">
                  <w:txbxContent>
                    <w:p w:rsidR="00F45325" w:rsidRDefault="003957E2" w:rsidP="005016C6">
                      <w:pPr>
                        <w:ind w:firstLineChars="100" w:firstLine="200"/>
                        <w:rPr>
                          <w:noProof/>
                          <w:lang w:eastAsia="ja-JP"/>
                        </w:rPr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53CA2911" wp14:editId="0D9665C5">
                            <wp:extent cx="830654" cy="704850"/>
                            <wp:effectExtent l="0" t="0" r="762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530639_1167578294_58larg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162" cy="7052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0292" w:rsidRPr="00F45325" w:rsidRDefault="00ED0292" w:rsidP="003957E2">
                      <w:pPr>
                        <w:ind w:firstLineChars="150" w:firstLine="420"/>
                        <w:rPr>
                          <w:color w:val="auto"/>
                          <w:sz w:val="28"/>
                          <w:szCs w:val="28"/>
                          <w:lang w:eastAsia="ja-JP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016C6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1A328164" wp14:editId="1E9A8DA1">
                <wp:simplePos x="0" y="0"/>
                <wp:positionH relativeFrom="column">
                  <wp:posOffset>3419475</wp:posOffset>
                </wp:positionH>
                <wp:positionV relativeFrom="paragraph">
                  <wp:posOffset>8905875</wp:posOffset>
                </wp:positionV>
                <wp:extent cx="3733800" cy="762000"/>
                <wp:effectExtent l="0" t="0" r="0" b="0"/>
                <wp:wrapNone/>
                <wp:docPr id="6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E70" w:rsidRPr="00CD7CA8" w:rsidRDefault="00DF6E70" w:rsidP="00DF6E70">
                            <w:pPr>
                              <w:rPr>
                                <w:rFonts w:ascii="ＭＳ Ｐゴシック" w:eastAsia="ＭＳ Ｐゴシック" w:hAnsi="ＭＳ Ｐゴシック" w:cs="Arial"/>
                                <w:b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CD7CA8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パラレルワールド</w:t>
                            </w:r>
                            <w:r w:rsidR="00107F05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 xml:space="preserve">　　　　　</w:t>
                            </w:r>
                            <w:r w:rsidRPr="00CD7CA8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 xml:space="preserve">電話　</w:t>
                            </w:r>
                            <w:r w:rsidRPr="006B78C3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０９０－８７９２－５７５７</w:t>
                            </w:r>
                            <w:r w:rsidRPr="00CD7CA8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（中谷）</w:t>
                            </w:r>
                          </w:p>
                          <w:p w:rsidR="00D2771D" w:rsidRPr="00CD7CA8" w:rsidRDefault="00D141B3" w:rsidP="00D2771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CD7CA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>ホームページ</w:t>
                            </w:r>
                            <w:r w:rsidR="00D2771D" w:rsidRPr="00CD7CA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 xml:space="preserve">　</w:t>
                            </w:r>
                            <w:r w:rsidR="00D2771D" w:rsidRPr="00C26EFA">
                              <w:rPr>
                                <w:rFonts w:ascii="AR Roman1 Heavy" w:eastAsia="Arial Unicode MS" w:hAnsi="AR Roman1 Heavy" w:cs="Arial Unicode MS"/>
                                <w:sz w:val="18"/>
                                <w:szCs w:val="18"/>
                                <w:lang w:eastAsia="ja-JP"/>
                              </w:rPr>
                              <w:t>http://www.parallel-world-healing.com/</w:t>
                            </w:r>
                          </w:p>
                          <w:p w:rsidR="00D2771D" w:rsidRPr="00C26EFA" w:rsidRDefault="00D2771D" w:rsidP="00D2771D">
                            <w:pPr>
                              <w:rPr>
                                <w:rStyle w:val="10"/>
                                <w:rFonts w:ascii="AR Roman1 Heavy" w:hAnsi="AR Roman1 Heavy" w:cs="Arial"/>
                                <w:color w:val="auto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CD7CA8">
                              <w:rPr>
                                <w:rStyle w:val="10"/>
                                <w:rFonts w:hint="eastAsia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 xml:space="preserve">ブログ　</w:t>
                            </w:r>
                            <w:r w:rsidRPr="00CD7CA8">
                              <w:rPr>
                                <w:rStyle w:val="10"/>
                                <w:rFonts w:hint="eastAsia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hyperlink r:id="rId9" w:history="1">
                              <w:r w:rsidR="00D141B3" w:rsidRPr="00C26EFA">
                                <w:rPr>
                                  <w:rStyle w:val="a7"/>
                                  <w:rFonts w:ascii="AR Roman1 Heavy" w:eastAsia="ＭＳ ゴシック" w:hAnsi="AR Roman1 Heavy" w:cs="Arial"/>
                                  <w:color w:val="auto"/>
                                  <w:sz w:val="18"/>
                                  <w:szCs w:val="18"/>
                                  <w:u w:val="none"/>
                                  <w:lang w:eastAsia="ja-JP"/>
                                </w:rPr>
                                <w:t>http://ameblo.jp/waitahajapan/</w:t>
                              </w:r>
                            </w:hyperlink>
                          </w:p>
                          <w:p w:rsidR="00EA1B14" w:rsidRPr="005016C6" w:rsidRDefault="00D141B3" w:rsidP="00D2771D">
                            <w:pPr>
                              <w:rPr>
                                <w:rStyle w:val="10"/>
                                <w:rFonts w:cs="Arial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CD7CA8">
                              <w:rPr>
                                <w:rStyle w:val="10"/>
                                <w:rFonts w:cs="Arial" w:hint="eastAsia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 xml:space="preserve">フェイスブック　</w:t>
                            </w:r>
                            <w:r w:rsidR="005016C6" w:rsidRPr="005016C6">
                              <w:rPr>
                                <w:rStyle w:val="10"/>
                                <w:rFonts w:cs="Arial"/>
                                <w:sz w:val="18"/>
                                <w:szCs w:val="18"/>
                                <w:lang w:eastAsia="ja-JP"/>
                              </w:rPr>
                              <w:t>https://www.facebook.com/junko.nakatani.5</w:t>
                            </w:r>
                          </w:p>
                          <w:p w:rsidR="00D2771D" w:rsidRPr="00F37816" w:rsidRDefault="00D2771D" w:rsidP="00D2771D">
                            <w:pPr>
                              <w:rPr>
                                <w:rFonts w:ascii="ＭＳ Ｐゴシック" w:eastAsia="ＭＳ Ｐゴシック" w:hAnsi="ＭＳ Ｐゴシック" w:cs="Arial"/>
                                <w:b/>
                                <w:kern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DF6E70" w:rsidRPr="00D2771D" w:rsidRDefault="00DF6E70" w:rsidP="00DF6E70">
                            <w:pPr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:rsidR="00DF6E70" w:rsidRPr="00754BB5" w:rsidRDefault="00DF6E70" w:rsidP="00DF6E70">
                            <w:pPr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754BB5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24"/>
                                <w:szCs w:val="24"/>
                                <w:lang w:eastAsia="ja-JP"/>
                              </w:rPr>
                              <w:t>料金…30,000円</w:t>
                            </w:r>
                          </w:p>
                          <w:p w:rsidR="00DF6E70" w:rsidRPr="00754BB5" w:rsidRDefault="00DF6E70" w:rsidP="00DF6E70">
                            <w:pPr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754BB5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24"/>
                                <w:szCs w:val="24"/>
                                <w:lang w:eastAsia="ja-JP"/>
                              </w:rPr>
                              <w:t xml:space="preserve">　　　　（修了書付き）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28" type="#_x0000_t202" style="position:absolute;margin-left:269.25pt;margin-top:701.25pt;width:294pt;height:60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DF6E70" w:rsidRPr="00CD7CA8" w:rsidRDefault="00DF6E70" w:rsidP="00DF6E70">
                      <w:pPr>
                        <w:rPr>
                          <w:rFonts w:ascii="ＭＳ Ｐゴシック" w:eastAsia="ＭＳ Ｐゴシック" w:hAnsi="ＭＳ Ｐゴシック" w:cs="Arial"/>
                          <w:b/>
                          <w:kern w:val="0"/>
                          <w:sz w:val="18"/>
                          <w:szCs w:val="18"/>
                          <w:lang w:eastAsia="ja-JP"/>
                        </w:rPr>
                      </w:pPr>
                      <w:r w:rsidRPr="00CD7CA8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18"/>
                          <w:szCs w:val="18"/>
                          <w:lang w:eastAsia="ja-JP"/>
                        </w:rPr>
                        <w:t>パラレルワールド</w:t>
                      </w:r>
                      <w:r w:rsidR="00107F05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18"/>
                          <w:szCs w:val="18"/>
                          <w:lang w:eastAsia="ja-JP"/>
                        </w:rPr>
                        <w:t xml:space="preserve">　　　　　</w:t>
                      </w:r>
                      <w:r w:rsidRPr="00CD7CA8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18"/>
                          <w:szCs w:val="18"/>
                          <w:lang w:eastAsia="ja-JP"/>
                        </w:rPr>
                        <w:t xml:space="preserve">電話　</w:t>
                      </w:r>
                      <w:r w:rsidRPr="006B78C3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18"/>
                          <w:szCs w:val="18"/>
                          <w:lang w:eastAsia="ja-JP"/>
                        </w:rPr>
                        <w:t>０９０－８７９２－５７５７</w:t>
                      </w:r>
                      <w:r w:rsidRPr="00CD7CA8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18"/>
                          <w:szCs w:val="18"/>
                          <w:lang w:eastAsia="ja-JP"/>
                        </w:rPr>
                        <w:t>（中谷）</w:t>
                      </w:r>
                    </w:p>
                    <w:p w:rsidR="00D2771D" w:rsidRPr="00CD7CA8" w:rsidRDefault="00D141B3" w:rsidP="00D2771D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  <w:lang w:eastAsia="ja-JP"/>
                        </w:rPr>
                      </w:pPr>
                      <w:r w:rsidRPr="00CD7CA8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  <w:lang w:eastAsia="ja-JP"/>
                        </w:rPr>
                        <w:t>ホームページ</w:t>
                      </w:r>
                      <w:r w:rsidR="00D2771D" w:rsidRPr="00CD7CA8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  <w:lang w:eastAsia="ja-JP"/>
                        </w:rPr>
                        <w:t xml:space="preserve">　</w:t>
                      </w:r>
                      <w:r w:rsidR="00D2771D" w:rsidRPr="00C26EFA">
                        <w:rPr>
                          <w:rFonts w:ascii="AR Roman1 Heavy" w:eastAsia="Arial Unicode MS" w:hAnsi="AR Roman1 Heavy" w:cs="Arial Unicode MS"/>
                          <w:sz w:val="18"/>
                          <w:szCs w:val="18"/>
                          <w:lang w:eastAsia="ja-JP"/>
                        </w:rPr>
                        <w:t>http://www.parallel-world-healing.com/</w:t>
                      </w:r>
                    </w:p>
                    <w:p w:rsidR="00D2771D" w:rsidRPr="00C26EFA" w:rsidRDefault="00D2771D" w:rsidP="00D2771D">
                      <w:pPr>
                        <w:rPr>
                          <w:rStyle w:val="10"/>
                          <w:rFonts w:ascii="AR Roman1 Heavy" w:hAnsi="AR Roman1 Heavy" w:cs="Arial"/>
                          <w:color w:val="auto"/>
                          <w:sz w:val="18"/>
                          <w:szCs w:val="18"/>
                          <w:lang w:eastAsia="ja-JP"/>
                        </w:rPr>
                      </w:pPr>
                      <w:r w:rsidRPr="00CD7CA8">
                        <w:rPr>
                          <w:rStyle w:val="10"/>
                          <w:rFonts w:hint="eastAsia"/>
                          <w:b/>
                          <w:sz w:val="18"/>
                          <w:szCs w:val="18"/>
                          <w:lang w:eastAsia="ja-JP"/>
                        </w:rPr>
                        <w:t xml:space="preserve">ブログ　</w:t>
                      </w:r>
                      <w:r w:rsidRPr="00CD7CA8">
                        <w:rPr>
                          <w:rStyle w:val="10"/>
                          <w:rFonts w:hint="eastAsia"/>
                          <w:b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hyperlink r:id="rId10" w:history="1">
                        <w:r w:rsidR="00D141B3" w:rsidRPr="00C26EFA">
                          <w:rPr>
                            <w:rStyle w:val="a7"/>
                            <w:rFonts w:ascii="AR Roman1 Heavy" w:eastAsia="ＭＳ ゴシック" w:hAnsi="AR Roman1 Heavy" w:cs="Arial"/>
                            <w:color w:val="auto"/>
                            <w:sz w:val="18"/>
                            <w:szCs w:val="18"/>
                            <w:u w:val="none"/>
                            <w:lang w:eastAsia="ja-JP"/>
                          </w:rPr>
                          <w:t>http://ameblo.jp/waitahajapan/</w:t>
                        </w:r>
                      </w:hyperlink>
                    </w:p>
                    <w:p w:rsidR="00EA1B14" w:rsidRPr="005016C6" w:rsidRDefault="00D141B3" w:rsidP="00D2771D">
                      <w:pPr>
                        <w:rPr>
                          <w:rStyle w:val="10"/>
                          <w:rFonts w:cs="Arial"/>
                          <w:sz w:val="18"/>
                          <w:szCs w:val="18"/>
                          <w:lang w:eastAsia="ja-JP"/>
                        </w:rPr>
                      </w:pPr>
                      <w:r w:rsidRPr="00CD7CA8">
                        <w:rPr>
                          <w:rStyle w:val="10"/>
                          <w:rFonts w:cs="Arial" w:hint="eastAsia"/>
                          <w:b/>
                          <w:sz w:val="18"/>
                          <w:szCs w:val="18"/>
                          <w:lang w:eastAsia="ja-JP"/>
                        </w:rPr>
                        <w:t xml:space="preserve">フェイスブック　</w:t>
                      </w:r>
                      <w:r w:rsidR="005016C6" w:rsidRPr="005016C6">
                        <w:rPr>
                          <w:rStyle w:val="10"/>
                          <w:rFonts w:cs="Arial"/>
                          <w:sz w:val="18"/>
                          <w:szCs w:val="18"/>
                          <w:lang w:eastAsia="ja-JP"/>
                        </w:rPr>
                        <w:t>https://www.facebook.com/junko.nakatani.5</w:t>
                      </w:r>
                    </w:p>
                    <w:p w:rsidR="00D2771D" w:rsidRPr="00F37816" w:rsidRDefault="00D2771D" w:rsidP="00D2771D">
                      <w:pPr>
                        <w:rPr>
                          <w:rFonts w:ascii="ＭＳ Ｐゴシック" w:eastAsia="ＭＳ Ｐゴシック" w:hAnsi="ＭＳ Ｐゴシック" w:cs="Arial"/>
                          <w:b/>
                          <w:kern w:val="0"/>
                          <w:sz w:val="28"/>
                          <w:szCs w:val="28"/>
                          <w:lang w:eastAsia="ja-JP"/>
                        </w:rPr>
                      </w:pPr>
                    </w:p>
                    <w:p w:rsidR="00DF6E70" w:rsidRPr="00D2771D" w:rsidRDefault="00DF6E70" w:rsidP="00DF6E70">
                      <w:pPr>
                        <w:rPr>
                          <w:rFonts w:ascii="ＭＳ Ｐゴシック" w:eastAsia="ＭＳ Ｐゴシック" w:hAnsi="ＭＳ Ｐゴシック" w:cs="Arial"/>
                          <w:kern w:val="0"/>
                          <w:sz w:val="24"/>
                          <w:szCs w:val="24"/>
                          <w:lang w:eastAsia="ja-JP"/>
                        </w:rPr>
                      </w:pPr>
                    </w:p>
                    <w:p w:rsidR="00DF6E70" w:rsidRPr="00754BB5" w:rsidRDefault="00DF6E70" w:rsidP="00DF6E70">
                      <w:pPr>
                        <w:rPr>
                          <w:rFonts w:ascii="ＭＳ Ｐゴシック" w:eastAsia="ＭＳ Ｐゴシック" w:hAnsi="ＭＳ Ｐゴシック" w:cs="Arial"/>
                          <w:kern w:val="0"/>
                          <w:sz w:val="24"/>
                          <w:szCs w:val="24"/>
                          <w:lang w:eastAsia="ja-JP"/>
                        </w:rPr>
                      </w:pPr>
                      <w:r w:rsidRPr="00754BB5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24"/>
                          <w:szCs w:val="24"/>
                          <w:lang w:eastAsia="ja-JP"/>
                        </w:rPr>
                        <w:t>料金…30,000円</w:t>
                      </w:r>
                    </w:p>
                    <w:p w:rsidR="00DF6E70" w:rsidRPr="00754BB5" w:rsidRDefault="00DF6E70" w:rsidP="00DF6E70">
                      <w:pPr>
                        <w:rPr>
                          <w:rFonts w:ascii="ＭＳ Ｐゴシック" w:eastAsia="ＭＳ Ｐゴシック" w:hAnsi="ＭＳ Ｐゴシック" w:cs="Arial"/>
                          <w:kern w:val="0"/>
                          <w:sz w:val="24"/>
                          <w:szCs w:val="24"/>
                          <w:lang w:eastAsia="ja-JP"/>
                        </w:rPr>
                      </w:pPr>
                      <w:r w:rsidRPr="00754BB5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24"/>
                          <w:szCs w:val="24"/>
                          <w:lang w:eastAsia="ja-JP"/>
                        </w:rPr>
                        <w:t xml:space="preserve">　　　　（修了書付き）</w:t>
                      </w:r>
                    </w:p>
                  </w:txbxContent>
                </v:textbox>
              </v:shape>
            </w:pict>
          </mc:Fallback>
        </mc:AlternateContent>
      </w:r>
      <w:r w:rsidR="0035138D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44EC3F7" wp14:editId="2CC0A2D0">
                <wp:simplePos x="0" y="0"/>
                <wp:positionH relativeFrom="column">
                  <wp:posOffset>8696325</wp:posOffset>
                </wp:positionH>
                <wp:positionV relativeFrom="paragraph">
                  <wp:posOffset>1044575</wp:posOffset>
                </wp:positionV>
                <wp:extent cx="1905000" cy="1343025"/>
                <wp:effectExtent l="0" t="0" r="0" b="9525"/>
                <wp:wrapNone/>
                <wp:docPr id="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2DFD" w:rsidRDefault="00051011" w:rsidP="00C73710">
                            <w:pPr>
                              <w:widowControl w:val="0"/>
                              <w:spacing w:line="240" w:lineRule="atLeast"/>
                              <w:ind w:left="503" w:hangingChars="100" w:hanging="503"/>
                              <w:rPr>
                                <w:rFonts w:ascii="Academy Engraved LET" w:eastAsia="HGS創英角ｺﾞｼｯｸUB" w:hAnsi="Academy Engraved LET" w:cs="Arial"/>
                                <w:color w:val="auto"/>
                                <w:w w:val="90"/>
                                <w:sz w:val="56"/>
                                <w:szCs w:val="56"/>
                                <w:lang w:val="en" w:eastAsia="ja-JP"/>
                              </w:rPr>
                            </w:pPr>
                            <w:r>
                              <w:rPr>
                                <w:rFonts w:ascii="Academy Engraved LET" w:eastAsia="HGS創英角ｺﾞｼｯｸUB" w:hAnsi="Academy Engraved LET" w:cs="Arial" w:hint="eastAsia"/>
                                <w:color w:val="auto"/>
                                <w:w w:val="90"/>
                                <w:sz w:val="56"/>
                                <w:szCs w:val="56"/>
                                <w:lang w:val="en" w:eastAsia="ja-JP"/>
                              </w:rPr>
                              <w:t>明石</w:t>
                            </w:r>
                          </w:p>
                          <w:p w:rsidR="00CA5969" w:rsidRPr="00562DFD" w:rsidRDefault="00051011" w:rsidP="00562DFD">
                            <w:pPr>
                              <w:widowControl w:val="0"/>
                              <w:spacing w:line="240" w:lineRule="atLeast"/>
                              <w:ind w:firstLineChars="100" w:firstLine="432"/>
                              <w:rPr>
                                <w:rFonts w:ascii="AR Pゴシック体S" w:eastAsia="AR Pゴシック体S" w:hAnsi="AR Pゴシック体S" w:cs="Arial"/>
                                <w:color w:val="auto"/>
                                <w:w w:val="90"/>
                                <w:sz w:val="48"/>
                                <w:szCs w:val="48"/>
                                <w:lang w:val="en" w:eastAsia="ja-JP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cs="Arial" w:hint="eastAsia"/>
                                <w:color w:val="auto"/>
                                <w:w w:val="90"/>
                                <w:sz w:val="48"/>
                                <w:szCs w:val="48"/>
                                <w:lang w:val="en" w:eastAsia="ja-JP"/>
                              </w:rPr>
                              <w:t>７</w:t>
                            </w:r>
                            <w:r w:rsidR="00562DFD" w:rsidRPr="00562DFD">
                              <w:rPr>
                                <w:rFonts w:ascii="AR Pゴシック体S" w:eastAsia="AR Pゴシック体S" w:hAnsi="AR Pゴシック体S" w:cs="Arial" w:hint="eastAsia"/>
                                <w:color w:val="auto"/>
                                <w:w w:val="90"/>
                                <w:sz w:val="48"/>
                                <w:szCs w:val="48"/>
                                <w:lang w:val="en" w:eastAsia="ja-JP"/>
                              </w:rPr>
                              <w:t>月～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9" type="#_x0000_t202" style="position:absolute;margin-left:684.75pt;margin-top:82.25pt;width:150pt;height:105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562DFD" w:rsidRDefault="00051011" w:rsidP="00C73710">
                      <w:pPr>
                        <w:widowControl w:val="0"/>
                        <w:spacing w:line="240" w:lineRule="atLeast"/>
                        <w:ind w:left="503" w:hangingChars="100" w:hanging="503"/>
                        <w:rPr>
                          <w:rFonts w:ascii="Academy Engraved LET" w:eastAsia="HGS創英角ｺﾞｼｯｸUB" w:hAnsi="Academy Engraved LET" w:cs="Arial"/>
                          <w:color w:val="auto"/>
                          <w:w w:val="90"/>
                          <w:sz w:val="56"/>
                          <w:szCs w:val="56"/>
                          <w:lang w:val="en" w:eastAsia="ja-JP"/>
                        </w:rPr>
                      </w:pPr>
                      <w:r>
                        <w:rPr>
                          <w:rFonts w:ascii="Academy Engraved LET" w:eastAsia="HGS創英角ｺﾞｼｯｸUB" w:hAnsi="Academy Engraved LET" w:cs="Arial" w:hint="eastAsia"/>
                          <w:color w:val="auto"/>
                          <w:w w:val="90"/>
                          <w:sz w:val="56"/>
                          <w:szCs w:val="56"/>
                          <w:lang w:val="en" w:eastAsia="ja-JP"/>
                        </w:rPr>
                        <w:t>明石</w:t>
                      </w:r>
                    </w:p>
                    <w:p w:rsidR="00CA5969" w:rsidRPr="00562DFD" w:rsidRDefault="00051011" w:rsidP="00562DFD">
                      <w:pPr>
                        <w:widowControl w:val="0"/>
                        <w:spacing w:line="240" w:lineRule="atLeast"/>
                        <w:ind w:firstLineChars="100" w:firstLine="432"/>
                        <w:rPr>
                          <w:rFonts w:ascii="AR Pゴシック体S" w:eastAsia="AR Pゴシック体S" w:hAnsi="AR Pゴシック体S" w:cs="Arial"/>
                          <w:color w:val="auto"/>
                          <w:w w:val="90"/>
                          <w:sz w:val="48"/>
                          <w:szCs w:val="48"/>
                          <w:lang w:val="en" w:eastAsia="ja-JP"/>
                        </w:rPr>
                      </w:pPr>
                      <w:r>
                        <w:rPr>
                          <w:rFonts w:ascii="AR Pゴシック体S" w:eastAsia="AR Pゴシック体S" w:hAnsi="AR Pゴシック体S" w:cs="Arial" w:hint="eastAsia"/>
                          <w:color w:val="auto"/>
                          <w:w w:val="90"/>
                          <w:sz w:val="48"/>
                          <w:szCs w:val="48"/>
                          <w:lang w:val="en" w:eastAsia="ja-JP"/>
                        </w:rPr>
                        <w:t>７</w:t>
                      </w:r>
                      <w:r w:rsidR="00562DFD" w:rsidRPr="00562DFD">
                        <w:rPr>
                          <w:rFonts w:ascii="AR Pゴシック体S" w:eastAsia="AR Pゴシック体S" w:hAnsi="AR Pゴシック体S" w:cs="Arial" w:hint="eastAsia"/>
                          <w:color w:val="auto"/>
                          <w:w w:val="90"/>
                          <w:sz w:val="48"/>
                          <w:szCs w:val="48"/>
                          <w:lang w:val="en" w:eastAsia="ja-JP"/>
                        </w:rPr>
                        <w:t>月～</w:t>
                      </w:r>
                    </w:p>
                  </w:txbxContent>
                </v:textbox>
              </v:shape>
            </w:pict>
          </mc:Fallback>
        </mc:AlternateContent>
      </w:r>
      <w:r w:rsidR="0035138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32D55C" wp14:editId="3A30156C">
                <wp:simplePos x="0" y="0"/>
                <wp:positionH relativeFrom="column">
                  <wp:posOffset>2421255</wp:posOffset>
                </wp:positionH>
                <wp:positionV relativeFrom="paragraph">
                  <wp:posOffset>5295900</wp:posOffset>
                </wp:positionV>
                <wp:extent cx="4810125" cy="1619250"/>
                <wp:effectExtent l="0" t="0" r="28575" b="1905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5DE" w:rsidRDefault="007305DE" w:rsidP="0035138D">
                            <w:pPr>
                              <w:pStyle w:val="ac"/>
                              <w:ind w:leftChars="200" w:left="1504" w:hangingChars="500" w:hanging="1104"/>
                              <w:rPr>
                                <w:sz w:val="18"/>
                                <w:szCs w:val="18"/>
                              </w:rPr>
                            </w:pPr>
                            <w:r w:rsidRPr="007305DE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全</w:t>
                            </w:r>
                            <w:r w:rsidRPr="007305DE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12</w:t>
                            </w:r>
                            <w:r w:rsidRPr="007305DE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回</w:t>
                            </w:r>
                            <w:r w:rsidRPr="007305DE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6</w:t>
                            </w:r>
                            <w:r w:rsidRPr="007305DE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ヶ月コース（月２回）</w:t>
                            </w:r>
                            <w:r w:rsidRPr="007305DE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:rsidR="00D953B3" w:rsidRPr="007305DE" w:rsidRDefault="00D953B3" w:rsidP="0035138D">
                            <w:pPr>
                              <w:pStyle w:val="ac"/>
                              <w:ind w:leftChars="200" w:left="1500" w:hangingChars="500" w:hanging="1100"/>
                              <w:rPr>
                                <w:sz w:val="22"/>
                              </w:rPr>
                            </w:pPr>
                          </w:p>
                          <w:p w:rsidR="0035138D" w:rsidRPr="00D953B3" w:rsidRDefault="00D37B1B" w:rsidP="0035138D">
                            <w:pPr>
                              <w:ind w:firstLineChars="200" w:firstLine="402"/>
                              <w:rPr>
                                <w:b/>
                                <w:color w:val="auto"/>
                                <w:lang w:eastAsia="ja-JP"/>
                              </w:rPr>
                            </w:pPr>
                            <w:r w:rsidRPr="00C73710">
                              <w:rPr>
                                <w:rFonts w:hint="eastAsia"/>
                                <w:b/>
                                <w:lang w:eastAsia="ja-JP"/>
                              </w:rPr>
                              <w:t>●</w:t>
                            </w:r>
                            <w:r w:rsidR="00976195" w:rsidRPr="00C73710">
                              <w:rPr>
                                <w:rFonts w:hint="eastAsia"/>
                                <w:b/>
                                <w:lang w:eastAsia="ja-JP"/>
                              </w:rPr>
                              <w:t>日程</w:t>
                            </w:r>
                            <w:r w:rsidR="00FF7305">
                              <w:rPr>
                                <w:rFonts w:hint="eastAsia"/>
                                <w:b/>
                                <w:lang w:eastAsia="ja-JP"/>
                              </w:rPr>
                              <w:t>…</w:t>
                            </w:r>
                            <w:r w:rsidR="0035138D">
                              <w:rPr>
                                <w:rFonts w:hint="eastAsia"/>
                                <w:b/>
                                <w:lang w:eastAsia="ja-JP"/>
                              </w:rPr>
                              <w:t>２０１８年新春</w:t>
                            </w:r>
                            <w:r w:rsidR="00194972" w:rsidRPr="00FF7305">
                              <w:rPr>
                                <w:rFonts w:hint="eastAsia"/>
                                <w:b/>
                                <w:lang w:eastAsia="ja-JP"/>
                              </w:rPr>
                              <w:t>スタート</w:t>
                            </w:r>
                            <w:r w:rsidR="0035138D">
                              <w:rPr>
                                <w:rFonts w:hint="eastAsia"/>
                                <w:b/>
                                <w:lang w:eastAsia="ja-JP"/>
                              </w:rPr>
                              <w:t>予定</w:t>
                            </w:r>
                            <w:r w:rsidR="00E43FD7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326ECE" w:rsidRDefault="0035138D" w:rsidP="0035138D">
                            <w:pPr>
                              <w:pStyle w:val="ac"/>
                              <w:ind w:leftChars="100" w:left="2000" w:hangingChars="900" w:hanging="180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76195" w:rsidRPr="00D141B3">
                              <w:rPr>
                                <w:rFonts w:hint="eastAsia"/>
                                <w:b/>
                              </w:rPr>
                              <w:t>●場所</w:t>
                            </w:r>
                            <w:r w:rsidR="00FF7305">
                              <w:rPr>
                                <w:rFonts w:hint="eastAsia"/>
                                <w:b/>
                              </w:rPr>
                              <w:t>…</w:t>
                            </w:r>
                            <w:r w:rsidR="005016C6">
                              <w:rPr>
                                <w:rFonts w:hint="eastAsia"/>
                                <w:b/>
                              </w:rPr>
                              <w:t>明石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（最低催行人数５名で各地出張も行います）</w:t>
                            </w:r>
                          </w:p>
                          <w:p w:rsidR="000B0396" w:rsidRDefault="00D37B1B" w:rsidP="0035138D">
                            <w:pPr>
                              <w:ind w:firstLineChars="200" w:firstLine="402"/>
                              <w:rPr>
                                <w:b/>
                                <w:color w:val="FF0000"/>
                                <w:lang w:eastAsia="ja-JP"/>
                              </w:rPr>
                            </w:pPr>
                            <w:r w:rsidRPr="00C73710">
                              <w:rPr>
                                <w:rFonts w:hint="eastAsia"/>
                                <w:b/>
                                <w:lang w:eastAsia="ja-JP"/>
                              </w:rPr>
                              <w:t>●</w:t>
                            </w:r>
                            <w:r w:rsidR="00976195" w:rsidRPr="00C73710">
                              <w:rPr>
                                <w:rFonts w:hint="eastAsia"/>
                                <w:b/>
                                <w:lang w:eastAsia="ja-JP"/>
                              </w:rPr>
                              <w:t>料金</w:t>
                            </w:r>
                            <w:r w:rsidR="00FF7305">
                              <w:rPr>
                                <w:rFonts w:hint="eastAsia"/>
                                <w:b/>
                                <w:lang w:eastAsia="ja-JP"/>
                              </w:rPr>
                              <w:t>…</w:t>
                            </w:r>
                            <w:r w:rsidR="00D953B3" w:rsidRPr="00FF7305">
                              <w:rPr>
                                <w:rFonts w:hint="eastAsia"/>
                                <w:b/>
                                <w:lang w:eastAsia="ja-JP"/>
                              </w:rPr>
                              <w:t>２８万円（税別）</w:t>
                            </w:r>
                            <w:r w:rsidR="006D7184" w:rsidRPr="006D7184">
                              <w:rPr>
                                <w:rFonts w:hint="eastAsia"/>
                                <w:sz w:val="18"/>
                                <w:szCs w:val="18"/>
                                <w:lang w:eastAsia="ja-JP"/>
                              </w:rPr>
                              <w:t>分割</w:t>
                            </w:r>
                            <w:r w:rsidR="00D953B3">
                              <w:rPr>
                                <w:rFonts w:hint="eastAsia"/>
                                <w:sz w:val="18"/>
                                <w:szCs w:val="18"/>
                                <w:lang w:eastAsia="ja-JP"/>
                              </w:rPr>
                              <w:t xml:space="preserve">可能　　</w:t>
                            </w:r>
                            <w:r w:rsidR="00D953B3" w:rsidRPr="00D141B3">
                              <w:rPr>
                                <w:rFonts w:hint="eastAsia"/>
                                <w:b/>
                                <w:color w:val="FF0000"/>
                                <w:lang w:eastAsia="ja-JP"/>
                              </w:rPr>
                              <w:t>※</w:t>
                            </w:r>
                            <w:r w:rsidR="00401A18">
                              <w:rPr>
                                <w:rFonts w:hint="eastAsia"/>
                                <w:b/>
                                <w:color w:val="FF0000"/>
                                <w:lang w:eastAsia="ja-JP"/>
                              </w:rPr>
                              <w:t>修了証・</w:t>
                            </w:r>
                            <w:r w:rsidR="00D953B3" w:rsidRPr="00D141B3">
                              <w:rPr>
                                <w:rFonts w:hint="eastAsia"/>
                                <w:b/>
                                <w:color w:val="FF0000"/>
                                <w:lang w:eastAsia="ja-JP"/>
                              </w:rPr>
                              <w:t>再受講</w:t>
                            </w:r>
                            <w:r w:rsidR="00D953B3">
                              <w:rPr>
                                <w:rFonts w:hint="eastAsia"/>
                                <w:b/>
                                <w:color w:val="FF0000"/>
                                <w:lang w:eastAsia="ja-JP"/>
                              </w:rPr>
                              <w:t>制度</w:t>
                            </w:r>
                            <w:r w:rsidR="00BA29B3">
                              <w:rPr>
                                <w:rFonts w:hint="eastAsia"/>
                                <w:b/>
                                <w:color w:val="FF0000"/>
                                <w:lang w:eastAsia="ja-JP"/>
                              </w:rPr>
                              <w:t>あり</w:t>
                            </w:r>
                          </w:p>
                          <w:p w:rsidR="00D953B3" w:rsidRDefault="00D953B3" w:rsidP="0035138D">
                            <w:pPr>
                              <w:ind w:firstLineChars="200" w:firstLine="402"/>
                              <w:rPr>
                                <w:b/>
                                <w:color w:val="auto"/>
                                <w:lang w:eastAsia="ja-JP"/>
                              </w:rPr>
                            </w:pPr>
                          </w:p>
                          <w:p w:rsidR="0035138D" w:rsidRPr="00D953B3" w:rsidRDefault="0035138D" w:rsidP="0035138D">
                            <w:pPr>
                              <w:ind w:firstLineChars="200" w:firstLine="402"/>
                              <w:rPr>
                                <w:b/>
                                <w:color w:val="auto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auto"/>
                                <w:lang w:eastAsia="ja-JP"/>
                              </w:rPr>
                              <w:t>※詳細が決まり次第</w:t>
                            </w:r>
                            <w:r>
                              <w:rPr>
                                <w:rFonts w:hint="eastAsia"/>
                                <w:b/>
                                <w:color w:val="auto"/>
                                <w:lang w:eastAsia="ja-JP"/>
                              </w:rPr>
                              <w:t>HP</w:t>
                            </w:r>
                            <w:r>
                              <w:rPr>
                                <w:rFonts w:hint="eastAsia"/>
                                <w:b/>
                                <w:color w:val="auto"/>
                                <w:lang w:eastAsia="ja-JP"/>
                              </w:rPr>
                              <w:t>でお知らせします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30" type="#_x0000_t202" style="position:absolute;margin-left:190.65pt;margin-top:417pt;width:378.75pt;height:1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" strokecolor="white [3212]" strokeweight="1pt">
                <v:textbox>
                  <w:txbxContent>
                    <w:p w:rsidR="007305DE" w:rsidRDefault="007305DE" w:rsidP="0035138D">
                      <w:pPr>
                        <w:pStyle w:val="ac"/>
                        <w:ind w:leftChars="200" w:left="1504" w:hangingChars="500" w:hanging="1104"/>
                        <w:rPr>
                          <w:sz w:val="18"/>
                          <w:szCs w:val="18"/>
                        </w:rPr>
                      </w:pPr>
                      <w:r w:rsidRPr="007305DE">
                        <w:rPr>
                          <w:rFonts w:hint="eastAsia"/>
                          <w:b/>
                          <w:sz w:val="22"/>
                          <w:u w:val="single"/>
                        </w:rPr>
                        <w:t>全</w:t>
                      </w:r>
                      <w:r w:rsidRPr="007305DE">
                        <w:rPr>
                          <w:rFonts w:hint="eastAsia"/>
                          <w:b/>
                          <w:sz w:val="22"/>
                          <w:u w:val="single"/>
                        </w:rPr>
                        <w:t>12</w:t>
                      </w:r>
                      <w:r w:rsidRPr="007305DE">
                        <w:rPr>
                          <w:rFonts w:hint="eastAsia"/>
                          <w:b/>
                          <w:sz w:val="22"/>
                          <w:u w:val="single"/>
                        </w:rPr>
                        <w:t>回</w:t>
                      </w:r>
                      <w:r w:rsidRPr="007305DE">
                        <w:rPr>
                          <w:rFonts w:hint="eastAsia"/>
                          <w:b/>
                          <w:sz w:val="22"/>
                          <w:u w:val="single"/>
                        </w:rPr>
                        <w:t>6</w:t>
                      </w:r>
                      <w:r w:rsidRPr="007305DE">
                        <w:rPr>
                          <w:rFonts w:hint="eastAsia"/>
                          <w:b/>
                          <w:sz w:val="22"/>
                          <w:u w:val="single"/>
                        </w:rPr>
                        <w:t>ヶ月コース（月２回）</w:t>
                      </w:r>
                      <w:r w:rsidRPr="007305DE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</w:p>
                    <w:p w:rsidR="00D953B3" w:rsidRPr="007305DE" w:rsidRDefault="00D953B3" w:rsidP="0035138D">
                      <w:pPr>
                        <w:pStyle w:val="ac"/>
                        <w:ind w:leftChars="200" w:left="1500" w:hangingChars="500" w:hanging="1100"/>
                        <w:rPr>
                          <w:sz w:val="22"/>
                        </w:rPr>
                      </w:pPr>
                    </w:p>
                    <w:p w:rsidR="0035138D" w:rsidRPr="00D953B3" w:rsidRDefault="00D37B1B" w:rsidP="0035138D">
                      <w:pPr>
                        <w:ind w:firstLineChars="200" w:firstLine="402"/>
                        <w:rPr>
                          <w:b/>
                          <w:color w:val="auto"/>
                          <w:lang w:eastAsia="ja-JP"/>
                        </w:rPr>
                      </w:pPr>
                      <w:r w:rsidRPr="00C73710">
                        <w:rPr>
                          <w:rFonts w:hint="eastAsia"/>
                          <w:b/>
                          <w:lang w:eastAsia="ja-JP"/>
                        </w:rPr>
                        <w:t>●</w:t>
                      </w:r>
                      <w:r w:rsidR="00976195" w:rsidRPr="00C73710">
                        <w:rPr>
                          <w:rFonts w:hint="eastAsia"/>
                          <w:b/>
                          <w:lang w:eastAsia="ja-JP"/>
                        </w:rPr>
                        <w:t>日程</w:t>
                      </w:r>
                      <w:r w:rsidR="00FF7305">
                        <w:rPr>
                          <w:rFonts w:hint="eastAsia"/>
                          <w:b/>
                          <w:lang w:eastAsia="ja-JP"/>
                        </w:rPr>
                        <w:t>…</w:t>
                      </w:r>
                      <w:r w:rsidR="0035138D">
                        <w:rPr>
                          <w:rFonts w:hint="eastAsia"/>
                          <w:b/>
                          <w:lang w:eastAsia="ja-JP"/>
                        </w:rPr>
                        <w:t>２０１８年新春</w:t>
                      </w:r>
                      <w:r w:rsidR="00194972" w:rsidRPr="00FF7305">
                        <w:rPr>
                          <w:rFonts w:hint="eastAsia"/>
                          <w:b/>
                          <w:lang w:eastAsia="ja-JP"/>
                        </w:rPr>
                        <w:t>スタート</w:t>
                      </w:r>
                      <w:r w:rsidR="0035138D">
                        <w:rPr>
                          <w:rFonts w:hint="eastAsia"/>
                          <w:b/>
                          <w:lang w:eastAsia="ja-JP"/>
                        </w:rPr>
                        <w:t>予定</w:t>
                      </w:r>
                      <w:r w:rsidR="00E43FD7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</w:p>
                    <w:p w:rsidR="00326ECE" w:rsidRDefault="0035138D" w:rsidP="0035138D">
                      <w:pPr>
                        <w:pStyle w:val="ac"/>
                        <w:ind w:leftChars="100" w:left="2000" w:hangingChars="900" w:hanging="1800"/>
                        <w:rPr>
                          <w:b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976195" w:rsidRPr="00D141B3">
                        <w:rPr>
                          <w:rFonts w:hint="eastAsia"/>
                          <w:b/>
                        </w:rPr>
                        <w:t>●場所</w:t>
                      </w:r>
                      <w:r w:rsidR="00FF7305">
                        <w:rPr>
                          <w:rFonts w:hint="eastAsia"/>
                          <w:b/>
                        </w:rPr>
                        <w:t>…</w:t>
                      </w:r>
                      <w:r w:rsidR="005016C6">
                        <w:rPr>
                          <w:rFonts w:hint="eastAsia"/>
                          <w:b/>
                        </w:rPr>
                        <w:t>明石</w:t>
                      </w:r>
                      <w:r>
                        <w:rPr>
                          <w:rFonts w:hint="eastAsia"/>
                          <w:b/>
                        </w:rPr>
                        <w:t>（最低催行人数５名で各地出張も行います）</w:t>
                      </w:r>
                    </w:p>
                    <w:p w:rsidR="000B0396" w:rsidRDefault="00D37B1B" w:rsidP="0035138D">
                      <w:pPr>
                        <w:ind w:firstLineChars="200" w:firstLine="402"/>
                        <w:rPr>
                          <w:b/>
                          <w:color w:val="FF0000"/>
                          <w:lang w:eastAsia="ja-JP"/>
                        </w:rPr>
                      </w:pPr>
                      <w:r w:rsidRPr="00C73710">
                        <w:rPr>
                          <w:rFonts w:hint="eastAsia"/>
                          <w:b/>
                          <w:lang w:eastAsia="ja-JP"/>
                        </w:rPr>
                        <w:t>●</w:t>
                      </w:r>
                      <w:r w:rsidR="00976195" w:rsidRPr="00C73710">
                        <w:rPr>
                          <w:rFonts w:hint="eastAsia"/>
                          <w:b/>
                          <w:lang w:eastAsia="ja-JP"/>
                        </w:rPr>
                        <w:t>料金</w:t>
                      </w:r>
                      <w:r w:rsidR="00FF7305">
                        <w:rPr>
                          <w:rFonts w:hint="eastAsia"/>
                          <w:b/>
                          <w:lang w:eastAsia="ja-JP"/>
                        </w:rPr>
                        <w:t>…</w:t>
                      </w:r>
                      <w:r w:rsidR="00D953B3" w:rsidRPr="00FF7305">
                        <w:rPr>
                          <w:rFonts w:hint="eastAsia"/>
                          <w:b/>
                          <w:lang w:eastAsia="ja-JP"/>
                        </w:rPr>
                        <w:t>２８万円（税別）</w:t>
                      </w:r>
                      <w:r w:rsidR="006D7184" w:rsidRPr="006D7184">
                        <w:rPr>
                          <w:rFonts w:hint="eastAsia"/>
                          <w:sz w:val="18"/>
                          <w:szCs w:val="18"/>
                          <w:lang w:eastAsia="ja-JP"/>
                        </w:rPr>
                        <w:t>分割</w:t>
                      </w:r>
                      <w:r w:rsidR="00D953B3">
                        <w:rPr>
                          <w:rFonts w:hint="eastAsia"/>
                          <w:sz w:val="18"/>
                          <w:szCs w:val="18"/>
                          <w:lang w:eastAsia="ja-JP"/>
                        </w:rPr>
                        <w:t xml:space="preserve">可能　　</w:t>
                      </w:r>
                      <w:r w:rsidR="00D953B3" w:rsidRPr="00D141B3">
                        <w:rPr>
                          <w:rFonts w:hint="eastAsia"/>
                          <w:b/>
                          <w:color w:val="FF0000"/>
                          <w:lang w:eastAsia="ja-JP"/>
                        </w:rPr>
                        <w:t>※</w:t>
                      </w:r>
                      <w:r w:rsidR="00401A18">
                        <w:rPr>
                          <w:rFonts w:hint="eastAsia"/>
                          <w:b/>
                          <w:color w:val="FF0000"/>
                          <w:lang w:eastAsia="ja-JP"/>
                        </w:rPr>
                        <w:t>修了証・</w:t>
                      </w:r>
                      <w:r w:rsidR="00D953B3" w:rsidRPr="00D141B3">
                        <w:rPr>
                          <w:rFonts w:hint="eastAsia"/>
                          <w:b/>
                          <w:color w:val="FF0000"/>
                          <w:lang w:eastAsia="ja-JP"/>
                        </w:rPr>
                        <w:t>再受講</w:t>
                      </w:r>
                      <w:r w:rsidR="00D953B3">
                        <w:rPr>
                          <w:rFonts w:hint="eastAsia"/>
                          <w:b/>
                          <w:color w:val="FF0000"/>
                          <w:lang w:eastAsia="ja-JP"/>
                        </w:rPr>
                        <w:t>制度</w:t>
                      </w:r>
                      <w:r w:rsidR="00BA29B3">
                        <w:rPr>
                          <w:rFonts w:hint="eastAsia"/>
                          <w:b/>
                          <w:color w:val="FF0000"/>
                          <w:lang w:eastAsia="ja-JP"/>
                        </w:rPr>
                        <w:t>あり</w:t>
                      </w:r>
                    </w:p>
                    <w:p w:rsidR="00D953B3" w:rsidRDefault="00D953B3" w:rsidP="0035138D">
                      <w:pPr>
                        <w:ind w:firstLineChars="200" w:firstLine="402"/>
                        <w:rPr>
                          <w:b/>
                          <w:color w:val="auto"/>
                          <w:lang w:eastAsia="ja-JP"/>
                        </w:rPr>
                      </w:pPr>
                    </w:p>
                    <w:p w:rsidR="0035138D" w:rsidRPr="00D953B3" w:rsidRDefault="0035138D" w:rsidP="0035138D">
                      <w:pPr>
                        <w:ind w:firstLineChars="200" w:firstLine="402"/>
                        <w:rPr>
                          <w:b/>
                          <w:color w:val="auto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color w:val="auto"/>
                          <w:lang w:eastAsia="ja-JP"/>
                        </w:rPr>
                        <w:t>※詳細が決まり次第</w:t>
                      </w:r>
                      <w:r>
                        <w:rPr>
                          <w:rFonts w:hint="eastAsia"/>
                          <w:b/>
                          <w:color w:val="auto"/>
                          <w:lang w:eastAsia="ja-JP"/>
                        </w:rPr>
                        <w:t>HP</w:t>
                      </w:r>
                      <w:r>
                        <w:rPr>
                          <w:rFonts w:hint="eastAsia"/>
                          <w:b/>
                          <w:color w:val="auto"/>
                          <w:lang w:eastAsia="ja-JP"/>
                        </w:rPr>
                        <w:t>でお知らせします</w:t>
                      </w:r>
                    </w:p>
                  </w:txbxContent>
                </v:textbox>
              </v:shape>
            </w:pict>
          </mc:Fallback>
        </mc:AlternateContent>
      </w:r>
      <w:r w:rsidR="004802EF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18C36E" wp14:editId="7A0E1711">
                <wp:simplePos x="0" y="0"/>
                <wp:positionH relativeFrom="column">
                  <wp:posOffset>-57150</wp:posOffset>
                </wp:positionH>
                <wp:positionV relativeFrom="paragraph">
                  <wp:posOffset>6981825</wp:posOffset>
                </wp:positionV>
                <wp:extent cx="1838325" cy="2695575"/>
                <wp:effectExtent l="0" t="0" r="28575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703" w:rsidRDefault="00323703" w:rsidP="00323703">
                            <w:pPr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  <w:p w:rsidR="00323703" w:rsidRPr="00323703" w:rsidRDefault="00323703" w:rsidP="00323703">
                            <w:pPr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323703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プロフィール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　　</w:t>
                            </w:r>
                            <w:r w:rsidRPr="00323703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中谷淳子</w:t>
                            </w:r>
                          </w:p>
                          <w:p w:rsidR="004802EF" w:rsidRDefault="00323703" w:rsidP="00590FB3">
                            <w:pPr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323703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1994</w:t>
                            </w:r>
                            <w:r w:rsidRPr="00323703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年よりパラレルワールド</w:t>
                            </w:r>
                            <w:r w:rsidR="004802EF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を主宰</w:t>
                            </w:r>
                            <w:r w:rsidRPr="00323703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ヒーラー養成講座、各種講座、呼吸法、瞑想、国内外のツアー</w:t>
                            </w:r>
                            <w:proofErr w:type="gramStart"/>
                            <w:r w:rsidRPr="00323703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を</w:t>
                            </w:r>
                            <w:proofErr w:type="gramEnd"/>
                            <w:r w:rsidRPr="00323703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行い聖地</w:t>
                            </w:r>
                            <w:proofErr w:type="gramStart"/>
                            <w:r w:rsidRPr="00323703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を</w:t>
                            </w:r>
                            <w:proofErr w:type="gramEnd"/>
                            <w:r w:rsidRPr="00323703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巡る。マヤ族やワイタハ族の長老を日本に招聘し各地</w:t>
                            </w:r>
                            <w:r w:rsidR="00782D5F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を巡礼する。また、</w:t>
                            </w:r>
                            <w:r w:rsidR="004802EF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2011</w:t>
                            </w:r>
                            <w:r w:rsidR="004802EF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年</w:t>
                            </w:r>
                            <w:r w:rsidRPr="00323703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ワイタハジャパンを立ち上げワイタハ・チャーチの支援を行う</w:t>
                            </w:r>
                            <w:r w:rsidR="00590FB3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。</w:t>
                            </w:r>
                            <w:r w:rsidR="004802EF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ワイタハグランドマザー評議会の一員</w:t>
                            </w:r>
                          </w:p>
                          <w:p w:rsidR="006A3824" w:rsidRDefault="006A3824" w:rsidP="00590FB3">
                            <w:pPr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1E7CD5" w:rsidRPr="001E7CD5" w:rsidRDefault="006A3824" w:rsidP="006A3824">
                            <w:pPr>
                              <w:ind w:firstLineChars="250" w:firstLine="450"/>
                              <w:rPr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ja-JP"/>
                              </w:rPr>
                              <w:drawing>
                                <wp:inline distT="0" distB="0" distL="0" distR="0" wp14:anchorId="45E76993" wp14:editId="59C9FD06">
                                  <wp:extent cx="1125312" cy="1153232"/>
                                  <wp:effectExtent l="0" t="0" r="0" b="8890"/>
                                  <wp:docPr id="65" name="図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8870 3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312" cy="1153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7CD5" w:rsidRPr="00323703" w:rsidRDefault="001E7CD5">
                            <w:pPr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1" type="#_x0000_t202" style="position:absolute;margin-left:-4.5pt;margin-top:549.75pt;width:144.75pt;height:21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" fillcolor="white [3201]" strokecolor="white [3212]" strokeweight=".5pt">
                <v:textbox>
                  <w:txbxContent>
                    <w:p w:rsidR="00323703" w:rsidRDefault="00323703" w:rsidP="00323703">
                      <w:pPr>
                        <w:rPr>
                          <w:sz w:val="16"/>
                          <w:szCs w:val="16"/>
                          <w:lang w:eastAsia="ja-JP"/>
                        </w:rPr>
                      </w:pPr>
                    </w:p>
                    <w:p w:rsidR="00323703" w:rsidRPr="00323703" w:rsidRDefault="00323703" w:rsidP="00323703">
                      <w:pPr>
                        <w:rPr>
                          <w:sz w:val="16"/>
                          <w:szCs w:val="16"/>
                          <w:lang w:eastAsia="ja-JP"/>
                        </w:rPr>
                      </w:pPr>
                      <w:r w:rsidRPr="00323703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プロフィール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 xml:space="preserve">　　</w:t>
                      </w:r>
                      <w:r w:rsidRPr="00323703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中谷淳子</w:t>
                      </w:r>
                    </w:p>
                    <w:p w:rsidR="004802EF" w:rsidRDefault="00323703" w:rsidP="00590FB3">
                      <w:pPr>
                        <w:rPr>
                          <w:sz w:val="16"/>
                          <w:szCs w:val="16"/>
                          <w:lang w:eastAsia="ja-JP"/>
                        </w:rPr>
                      </w:pPr>
                      <w:r w:rsidRPr="00323703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1994</w:t>
                      </w:r>
                      <w:r w:rsidRPr="00323703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年よりパラレルワールド</w:t>
                      </w:r>
                      <w:r w:rsidR="004802EF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を主宰</w:t>
                      </w:r>
                      <w:r w:rsidRPr="00323703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ヒーラー養成講座、各種講座、呼吸法、瞑想、国内外のツアー</w:t>
                      </w:r>
                      <w:proofErr w:type="gramStart"/>
                      <w:r w:rsidRPr="00323703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を</w:t>
                      </w:r>
                      <w:proofErr w:type="gramEnd"/>
                      <w:r w:rsidRPr="00323703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行い聖地</w:t>
                      </w:r>
                      <w:proofErr w:type="gramStart"/>
                      <w:r w:rsidRPr="00323703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を</w:t>
                      </w:r>
                      <w:proofErr w:type="gramEnd"/>
                      <w:r w:rsidRPr="00323703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巡る。マヤ族やワイタハ族の長老を日本に招聘し各地</w:t>
                      </w:r>
                      <w:r w:rsidR="00782D5F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を巡礼する。また、</w:t>
                      </w:r>
                      <w:r w:rsidR="004802EF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2011</w:t>
                      </w:r>
                      <w:r w:rsidR="004802EF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年</w:t>
                      </w:r>
                      <w:r w:rsidRPr="00323703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ワイタハジャパンを立ち上げワイタハ・チャーチの支援を行う</w:t>
                      </w:r>
                      <w:r w:rsidR="00590FB3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。</w:t>
                      </w:r>
                      <w:r w:rsidR="004802EF"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>ワイタハグランドマザー評議会の一員</w:t>
                      </w:r>
                    </w:p>
                    <w:p w:rsidR="006A3824" w:rsidRDefault="006A3824" w:rsidP="00590FB3">
                      <w:pPr>
                        <w:rPr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ja-JP"/>
                        </w:rPr>
                        <w:t xml:space="preserve">　</w:t>
                      </w:r>
                    </w:p>
                    <w:p w:rsidR="001E7CD5" w:rsidRPr="001E7CD5" w:rsidRDefault="006A3824" w:rsidP="006A3824">
                      <w:pPr>
                        <w:ind w:firstLineChars="250" w:firstLine="450"/>
                        <w:rPr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ja-JP"/>
                        </w:rPr>
                        <w:drawing>
                          <wp:inline distT="0" distB="0" distL="0" distR="0" wp14:anchorId="45E76993" wp14:editId="59C9FD06">
                            <wp:extent cx="1125312" cy="1153232"/>
                            <wp:effectExtent l="0" t="0" r="0" b="8890"/>
                            <wp:docPr id="65" name="図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8870 3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5312" cy="1153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7CD5" w:rsidRPr="00323703" w:rsidRDefault="001E7CD5">
                      <w:pPr>
                        <w:rPr>
                          <w:sz w:val="16"/>
                          <w:szCs w:val="16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58B9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97EBA7" wp14:editId="24381E8A">
                <wp:simplePos x="0" y="0"/>
                <wp:positionH relativeFrom="column">
                  <wp:posOffset>4752975</wp:posOffset>
                </wp:positionH>
                <wp:positionV relativeFrom="paragraph">
                  <wp:posOffset>2790825</wp:posOffset>
                </wp:positionV>
                <wp:extent cx="2458720" cy="1055370"/>
                <wp:effectExtent l="0" t="0" r="17780" b="11430"/>
                <wp:wrapNone/>
                <wp:docPr id="1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720" cy="1055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26" style="position:absolute;left:0;text-align:left;margin-left:374.25pt;margin-top:219.75pt;width:193.6pt;height:8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" strokecolor="#f9c" strokeweight="1.5pt">
                <v:textbox inset="5.85pt,.7pt,5.85pt,.7pt"/>
              </v:roundrect>
            </w:pict>
          </mc:Fallback>
        </mc:AlternateContent>
      </w:r>
      <w:r w:rsidR="00401A18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17F868CE" wp14:editId="2FD9640E">
                <wp:simplePos x="0" y="0"/>
                <wp:positionH relativeFrom="column">
                  <wp:posOffset>2306955</wp:posOffset>
                </wp:positionH>
                <wp:positionV relativeFrom="paragraph">
                  <wp:posOffset>3995420</wp:posOffset>
                </wp:positionV>
                <wp:extent cx="2249805" cy="1190625"/>
                <wp:effectExtent l="0" t="0" r="0" b="9525"/>
                <wp:wrapNone/>
                <wp:docPr id="2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0353" w:rsidRPr="00747CAA" w:rsidRDefault="00090353" w:rsidP="00090353">
                            <w:pPr>
                              <w:rPr>
                                <w:rFonts w:ascii="ＭＳ Ｐゴシック" w:eastAsia="ＭＳ Ｐゴシック" w:hAnsi="ＭＳ Ｐゴシック" w:cs="Arial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47CAA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★</w:t>
                            </w:r>
                            <w:r w:rsidR="007B146F" w:rsidRPr="00747CAA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中</w:t>
                            </w:r>
                            <w:r w:rsidRPr="00747CAA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級</w:t>
                            </w:r>
                          </w:p>
                          <w:p w:rsidR="00071446" w:rsidRDefault="007B146F" w:rsidP="00090353">
                            <w:pPr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B146F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チャクラの四つの層のヒーリング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・チャクラのコード・ドラックと痛みのヒーリング・名前の</w:t>
                            </w:r>
                            <w:r w:rsidR="000C3D57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所有・チャクラの透視・自己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ヒーリング・細胞の浄化・食物とアレルギー・遠隔ヒーリング・</w:t>
                            </w:r>
                          </w:p>
                          <w:p w:rsidR="00071446" w:rsidRDefault="007B146F" w:rsidP="00090353">
                            <w:pPr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アーキタイプを使ったヒーリング・神霊医師・</w:t>
                            </w:r>
                          </w:p>
                          <w:p w:rsidR="00090353" w:rsidRPr="00754BB5" w:rsidRDefault="007B146F" w:rsidP="00090353">
                            <w:pPr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ヒーリングオフィス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2" type="#_x0000_t202" style="position:absolute;margin-left:181.65pt;margin-top:314.6pt;width:177.15pt;height:93.7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090353" w:rsidRPr="00747CAA" w:rsidRDefault="00090353" w:rsidP="00090353">
                      <w:pPr>
                        <w:rPr>
                          <w:rFonts w:ascii="ＭＳ Ｐゴシック" w:eastAsia="ＭＳ Ｐゴシック" w:hAnsi="ＭＳ Ｐゴシック" w:cs="Arial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</w:pPr>
                      <w:r w:rsidRPr="00747CAA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  <w:t>★</w:t>
                      </w:r>
                      <w:r w:rsidR="007B146F" w:rsidRPr="00747CAA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  <w:t>中</w:t>
                      </w:r>
                      <w:r w:rsidRPr="00747CAA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  <w:t>級</w:t>
                      </w:r>
                    </w:p>
                    <w:p w:rsidR="00071446" w:rsidRDefault="007B146F" w:rsidP="00090353">
                      <w:pPr>
                        <w:rPr>
                          <w:rFonts w:ascii="ＭＳ Ｐゴシック" w:eastAsia="ＭＳ Ｐゴシック" w:hAnsi="ＭＳ Ｐゴシック" w:cs="Arial"/>
                          <w:kern w:val="0"/>
                          <w:sz w:val="18"/>
                          <w:szCs w:val="18"/>
                          <w:lang w:eastAsia="ja-JP"/>
                        </w:rPr>
                      </w:pPr>
                      <w:r w:rsidRPr="007B146F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チャクラの四つの層のヒーリング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・チャクラのコード・ドラックと痛みのヒーリング・名前の</w:t>
                      </w:r>
                      <w:r w:rsidR="000C3D57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所有・チャクラの透視・自己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ヒーリング・細胞の浄化・食物とアレルギー・遠隔ヒーリング・</w:t>
                      </w:r>
                    </w:p>
                    <w:p w:rsidR="00071446" w:rsidRDefault="007B146F" w:rsidP="00090353">
                      <w:pPr>
                        <w:rPr>
                          <w:rFonts w:ascii="ＭＳ Ｐゴシック" w:eastAsia="ＭＳ Ｐゴシック" w:hAnsi="ＭＳ Ｐゴシック" w:cs="Arial"/>
                          <w:kern w:val="0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アーキタイプを使ったヒーリング・神霊医師・</w:t>
                      </w:r>
                    </w:p>
                    <w:p w:rsidR="00090353" w:rsidRPr="00754BB5" w:rsidRDefault="007B146F" w:rsidP="00090353">
                      <w:pPr>
                        <w:rPr>
                          <w:rFonts w:ascii="ＭＳ Ｐゴシック" w:eastAsia="ＭＳ Ｐゴシック" w:hAnsi="ＭＳ Ｐゴシック" w:cs="Arial"/>
                          <w:kern w:val="0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ヒーリングオフィス</w:t>
                      </w:r>
                    </w:p>
                  </w:txbxContent>
                </v:textbox>
              </v:shape>
            </w:pict>
          </mc:Fallback>
        </mc:AlternateContent>
      </w:r>
      <w:r w:rsidR="00401A18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41E02FEC" wp14:editId="509B4B79">
                <wp:simplePos x="0" y="0"/>
                <wp:positionH relativeFrom="column">
                  <wp:posOffset>4909820</wp:posOffset>
                </wp:positionH>
                <wp:positionV relativeFrom="paragraph">
                  <wp:posOffset>4006215</wp:posOffset>
                </wp:positionV>
                <wp:extent cx="2248535" cy="1175385"/>
                <wp:effectExtent l="0" t="0" r="0" b="5715"/>
                <wp:wrapNone/>
                <wp:docPr id="1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75CDD" w:rsidRPr="00747CAA" w:rsidRDefault="00775CDD" w:rsidP="00F45325">
                            <w:pPr>
                              <w:rPr>
                                <w:rFonts w:ascii="ＭＳ Ｐゴシック" w:eastAsia="ＭＳ Ｐゴシック" w:hAnsi="ＭＳ Ｐゴシック" w:cs="Arial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47CAA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★</w:t>
                            </w:r>
                            <w:r w:rsidR="007B146F" w:rsidRPr="00747CAA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上</w:t>
                            </w:r>
                            <w:r w:rsidR="00090353" w:rsidRPr="00747CAA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級</w:t>
                            </w:r>
                          </w:p>
                          <w:p w:rsidR="00071446" w:rsidRDefault="00EA6CD6" w:rsidP="00F45325">
                            <w:pPr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EA6CD6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カラーヒーリング・自分の色を見る</w:t>
                            </w:r>
                            <w:r w:rsidR="000C3D57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・アルコールや薬物等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のヒーリング・潜在意識とハイアーセルフ・誘導瞑想・地球のヒーリング・空間の浄化・肉体のスキャン（骨格・筋肉・心血</w:t>
                            </w:r>
                          </w:p>
                          <w:p w:rsidR="007305DE" w:rsidRDefault="00071446" w:rsidP="00F45325">
                            <w:pPr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官</w:t>
                            </w:r>
                            <w:r w:rsidR="00EA6CD6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・リンパ・呼吸器・消化器・泌尿器・細胞・</w:t>
                            </w:r>
                          </w:p>
                          <w:p w:rsidR="00754BB5" w:rsidRPr="00754BB5" w:rsidRDefault="00EA6CD6" w:rsidP="00F45325">
                            <w:pPr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内分泌等）・クライアントとの接し方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3" type="#_x0000_t202" style="position:absolute;margin-left:386.6pt;margin-top:315.45pt;width:177.05pt;height:92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775CDD" w:rsidRPr="00747CAA" w:rsidRDefault="00775CDD" w:rsidP="00F45325">
                      <w:pPr>
                        <w:rPr>
                          <w:rFonts w:ascii="ＭＳ Ｐゴシック" w:eastAsia="ＭＳ Ｐゴシック" w:hAnsi="ＭＳ Ｐゴシック" w:cs="Arial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</w:pPr>
                      <w:r w:rsidRPr="00747CAA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  <w:t>★</w:t>
                      </w:r>
                      <w:r w:rsidR="007B146F" w:rsidRPr="00747CAA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  <w:t>上</w:t>
                      </w:r>
                      <w:r w:rsidR="00090353" w:rsidRPr="00747CAA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  <w:t>級</w:t>
                      </w:r>
                    </w:p>
                    <w:p w:rsidR="00071446" w:rsidRDefault="00EA6CD6" w:rsidP="00F45325">
                      <w:pPr>
                        <w:rPr>
                          <w:rFonts w:ascii="ＭＳ Ｐゴシック" w:eastAsia="ＭＳ Ｐゴシック" w:hAnsi="ＭＳ Ｐゴシック" w:cs="Arial"/>
                          <w:kern w:val="0"/>
                          <w:sz w:val="18"/>
                          <w:szCs w:val="18"/>
                          <w:lang w:eastAsia="ja-JP"/>
                        </w:rPr>
                      </w:pPr>
                      <w:r w:rsidRPr="00EA6CD6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カラーヒーリング・自分の色を見る</w:t>
                      </w:r>
                      <w:r w:rsidR="000C3D57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・アルコールや薬物等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のヒーリング・潜在意識とハイアーセルフ・誘導瞑想・地球のヒーリング・空間の浄化・肉体のスキャン（骨格・筋肉・心血</w:t>
                      </w:r>
                    </w:p>
                    <w:p w:rsidR="007305DE" w:rsidRDefault="00071446" w:rsidP="00F45325">
                      <w:pPr>
                        <w:rPr>
                          <w:rFonts w:ascii="ＭＳ Ｐゴシック" w:eastAsia="ＭＳ Ｐゴシック" w:hAnsi="ＭＳ Ｐゴシック" w:cs="Arial"/>
                          <w:kern w:val="0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官</w:t>
                      </w:r>
                      <w:r w:rsidR="00EA6CD6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・リンパ・呼吸器・消化器・泌尿器・細胞・</w:t>
                      </w:r>
                    </w:p>
                    <w:p w:rsidR="00754BB5" w:rsidRPr="00754BB5" w:rsidRDefault="00EA6CD6" w:rsidP="00F45325">
                      <w:pPr>
                        <w:rPr>
                          <w:rFonts w:ascii="ＭＳ Ｐゴシック" w:eastAsia="ＭＳ Ｐゴシック" w:hAnsi="ＭＳ Ｐゴシック" w:cs="Arial"/>
                          <w:kern w:val="0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内分泌等）・クライアントとの接し方</w:t>
                      </w:r>
                    </w:p>
                  </w:txbxContent>
                </v:textbox>
              </v:shape>
            </w:pict>
          </mc:Fallback>
        </mc:AlternateContent>
      </w:r>
      <w:r w:rsidR="00401A18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B3985" wp14:editId="73CA97FA">
                <wp:simplePos x="0" y="0"/>
                <wp:positionH relativeFrom="column">
                  <wp:posOffset>4752975</wp:posOffset>
                </wp:positionH>
                <wp:positionV relativeFrom="paragraph">
                  <wp:posOffset>3962400</wp:posOffset>
                </wp:positionV>
                <wp:extent cx="2462530" cy="1219200"/>
                <wp:effectExtent l="0" t="0" r="13970" b="19050"/>
                <wp:wrapNone/>
                <wp:docPr id="1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26" style="position:absolute;left:0;text-align:left;margin-left:374.25pt;margin-top:312pt;width:193.9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" strokecolor="#f9c" strokeweight="1.5pt">
                <v:textbox inset="5.85pt,.7pt,5.85pt,.7pt"/>
              </v:roundrect>
            </w:pict>
          </mc:Fallback>
        </mc:AlternateContent>
      </w:r>
      <w:r w:rsidR="00401A18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E354AFB" wp14:editId="1D8A4E16">
                <wp:simplePos x="0" y="0"/>
                <wp:positionH relativeFrom="column">
                  <wp:posOffset>2114550</wp:posOffset>
                </wp:positionH>
                <wp:positionV relativeFrom="paragraph">
                  <wp:posOffset>3933825</wp:posOffset>
                </wp:positionV>
                <wp:extent cx="2499995" cy="1219200"/>
                <wp:effectExtent l="0" t="0" r="14605" b="19050"/>
                <wp:wrapNone/>
                <wp:docPr id="1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" o:spid="_x0000_s1026" style="position:absolute;left:0;text-align:left;margin-left:166.5pt;margin-top:309.75pt;width:196.85pt;height:9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" strokecolor="#f9c" strokeweight="1.5pt">
                <v:textbox inset="5.85pt,.7pt,5.85pt,.7pt"/>
              </v:roundrect>
            </w:pict>
          </mc:Fallback>
        </mc:AlternateContent>
      </w:r>
      <w:r w:rsidR="00401A18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5DE25FBB" wp14:editId="507F7C8C">
                <wp:simplePos x="0" y="0"/>
                <wp:positionH relativeFrom="column">
                  <wp:posOffset>4823460</wp:posOffset>
                </wp:positionH>
                <wp:positionV relativeFrom="paragraph">
                  <wp:posOffset>2816225</wp:posOffset>
                </wp:positionV>
                <wp:extent cx="2392045" cy="1025525"/>
                <wp:effectExtent l="0" t="0" r="8255" b="3175"/>
                <wp:wrapNone/>
                <wp:docPr id="2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0353" w:rsidRPr="00747CAA" w:rsidRDefault="00090353" w:rsidP="00747CAA">
                            <w:pPr>
                              <w:ind w:firstLineChars="100" w:firstLine="211"/>
                              <w:rPr>
                                <w:rFonts w:ascii="ＭＳ Ｐゴシック" w:eastAsia="ＭＳ Ｐゴシック" w:hAnsi="ＭＳ Ｐゴシック" w:cs="Arial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47CAA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★</w:t>
                            </w:r>
                            <w:r w:rsidR="008235AB" w:rsidRPr="00747CAA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初級</w:t>
                            </w:r>
                          </w:p>
                          <w:p w:rsidR="007B146F" w:rsidRDefault="000C3D57" w:rsidP="008235AB">
                            <w:pPr>
                              <w:ind w:firstLineChars="100" w:firstLine="180"/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自分</w:t>
                            </w:r>
                            <w:r w:rsidR="008235AB" w:rsidRPr="008235AB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自身に愛を与える・ヒーリングスペース</w:t>
                            </w:r>
                          </w:p>
                          <w:p w:rsidR="007B146F" w:rsidRDefault="008235AB" w:rsidP="008235AB">
                            <w:pPr>
                              <w:ind w:firstLineChars="100" w:firstLine="180"/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に</w:t>
                            </w:r>
                            <w:r w:rsidRPr="008235AB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入る・ヒーリングマスターと働く・オーラと</w:t>
                            </w:r>
                          </w:p>
                          <w:p w:rsidR="007B146F" w:rsidRDefault="000C3D57" w:rsidP="008235AB">
                            <w:pPr>
                              <w:ind w:firstLineChars="100" w:firstLine="180"/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チャクラのフル</w:t>
                            </w:r>
                            <w:r w:rsidR="008235AB" w:rsidRPr="008235AB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ヒーリング・</w:t>
                            </w:r>
                            <w:r w:rsidR="008235AB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セ</w:t>
                            </w:r>
                            <w:r w:rsidR="008235AB" w:rsidRPr="008235AB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パレーション・</w:t>
                            </w:r>
                          </w:p>
                          <w:p w:rsidR="007B146F" w:rsidRDefault="008235AB" w:rsidP="008235AB">
                            <w:pPr>
                              <w:ind w:firstLineChars="100" w:firstLine="180"/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235AB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キリストと崇高なエネルギー</w:t>
                            </w:r>
                            <w:r w:rsidR="000C3D57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・カルマの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癒し・</w:t>
                            </w:r>
                          </w:p>
                          <w:p w:rsidR="00090353" w:rsidRPr="00754BB5" w:rsidRDefault="008235AB" w:rsidP="008235AB">
                            <w:pPr>
                              <w:ind w:firstLineChars="100" w:firstLine="180"/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チャネルの浄化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79.8pt;margin-top:221.75pt;width:188.35pt;height:80.7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090353" w:rsidRPr="00747CAA" w:rsidRDefault="00090353" w:rsidP="00747CAA">
                      <w:pPr>
                        <w:ind w:firstLineChars="100" w:firstLine="211"/>
                        <w:rPr>
                          <w:rFonts w:ascii="ＭＳ Ｐゴシック" w:eastAsia="ＭＳ Ｐゴシック" w:hAnsi="ＭＳ Ｐゴシック" w:cs="Arial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</w:pPr>
                      <w:r w:rsidRPr="00747CAA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  <w:t>★</w:t>
                      </w:r>
                      <w:r w:rsidR="008235AB" w:rsidRPr="00747CAA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  <w:t>初級</w:t>
                      </w:r>
                    </w:p>
                    <w:p w:rsidR="007B146F" w:rsidRDefault="000C3D57" w:rsidP="008235AB">
                      <w:pPr>
                        <w:ind w:firstLineChars="100" w:firstLine="180"/>
                        <w:rPr>
                          <w:rFonts w:ascii="ＭＳ Ｐゴシック" w:eastAsia="ＭＳ Ｐゴシック" w:hAnsi="ＭＳ Ｐゴシック" w:cs="Arial"/>
                          <w:kern w:val="0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自分</w:t>
                      </w:r>
                      <w:r w:rsidR="008235AB" w:rsidRPr="008235AB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自身に愛を与える・ヒーリングスペース</w:t>
                      </w:r>
                    </w:p>
                    <w:p w:rsidR="007B146F" w:rsidRDefault="008235AB" w:rsidP="008235AB">
                      <w:pPr>
                        <w:ind w:firstLineChars="100" w:firstLine="180"/>
                        <w:rPr>
                          <w:rFonts w:ascii="ＭＳ Ｐゴシック" w:eastAsia="ＭＳ Ｐゴシック" w:hAnsi="ＭＳ Ｐゴシック" w:cs="Arial"/>
                          <w:kern w:val="0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に</w:t>
                      </w:r>
                      <w:r w:rsidRPr="008235AB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入る・ヒーリングマスターと働く・オーラと</w:t>
                      </w:r>
                    </w:p>
                    <w:p w:rsidR="007B146F" w:rsidRDefault="000C3D57" w:rsidP="008235AB">
                      <w:pPr>
                        <w:ind w:firstLineChars="100" w:firstLine="180"/>
                        <w:rPr>
                          <w:rFonts w:ascii="ＭＳ Ｐゴシック" w:eastAsia="ＭＳ Ｐゴシック" w:hAnsi="ＭＳ Ｐゴシック" w:cs="Arial"/>
                          <w:kern w:val="0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チャクラのフル</w:t>
                      </w:r>
                      <w:r w:rsidR="008235AB" w:rsidRPr="008235AB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ヒーリング・</w:t>
                      </w:r>
                      <w:r w:rsidR="008235AB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セ</w:t>
                      </w:r>
                      <w:r w:rsidR="008235AB" w:rsidRPr="008235AB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パレーション・</w:t>
                      </w:r>
                    </w:p>
                    <w:p w:rsidR="007B146F" w:rsidRDefault="008235AB" w:rsidP="008235AB">
                      <w:pPr>
                        <w:ind w:firstLineChars="100" w:firstLine="180"/>
                        <w:rPr>
                          <w:rFonts w:ascii="ＭＳ Ｐゴシック" w:eastAsia="ＭＳ Ｐゴシック" w:hAnsi="ＭＳ Ｐゴシック" w:cs="Arial"/>
                          <w:kern w:val="0"/>
                          <w:sz w:val="18"/>
                          <w:szCs w:val="18"/>
                          <w:lang w:eastAsia="ja-JP"/>
                        </w:rPr>
                      </w:pPr>
                      <w:r w:rsidRPr="008235AB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キリストと崇高なエネルギー</w:t>
                      </w:r>
                      <w:r w:rsidR="000C3D57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・カルマの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癒し・</w:t>
                      </w:r>
                    </w:p>
                    <w:p w:rsidR="00090353" w:rsidRPr="00754BB5" w:rsidRDefault="008235AB" w:rsidP="008235AB">
                      <w:pPr>
                        <w:ind w:firstLineChars="100" w:firstLine="180"/>
                        <w:rPr>
                          <w:rFonts w:ascii="ＭＳ Ｐゴシック" w:eastAsia="ＭＳ Ｐゴシック" w:hAnsi="ＭＳ Ｐゴシック" w:cs="Arial"/>
                          <w:kern w:val="0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チャネルの浄化</w:t>
                      </w:r>
                    </w:p>
                  </w:txbxContent>
                </v:textbox>
              </v:shape>
            </w:pict>
          </mc:Fallback>
        </mc:AlternateContent>
      </w:r>
      <w:r w:rsidR="00401A18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D9EB1D" wp14:editId="541D92B9">
                <wp:simplePos x="0" y="0"/>
                <wp:positionH relativeFrom="column">
                  <wp:posOffset>2228850</wp:posOffset>
                </wp:positionH>
                <wp:positionV relativeFrom="paragraph">
                  <wp:posOffset>2880360</wp:posOffset>
                </wp:positionV>
                <wp:extent cx="2181225" cy="958850"/>
                <wp:effectExtent l="0" t="0" r="9525" b="0"/>
                <wp:wrapNone/>
                <wp:docPr id="2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32BB5" w:rsidRPr="00747CAA" w:rsidRDefault="00A32BB5" w:rsidP="00747CAA">
                            <w:pPr>
                              <w:ind w:firstLineChars="100" w:firstLine="211"/>
                              <w:rPr>
                                <w:rFonts w:ascii="ＭＳ Ｐゴシック" w:eastAsia="ＭＳ Ｐゴシック" w:hAnsi="ＭＳ Ｐゴシック" w:cs="Arial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47CAA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★</w:t>
                            </w:r>
                            <w:r w:rsidR="00EF6836" w:rsidRPr="00747CAA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基礎</w:t>
                            </w:r>
                          </w:p>
                          <w:p w:rsidR="0021618F" w:rsidRPr="000C3D57" w:rsidRDefault="00EF6836" w:rsidP="0035138D">
                            <w:pPr>
                              <w:ind w:leftChars="100" w:left="200"/>
                              <w:rPr>
                                <w:rFonts w:ascii="ＭＳ Ｐゴシック" w:eastAsia="ＭＳ Ｐゴシック" w:hAnsi="ＭＳ Ｐゴシック" w:cs="Arial"/>
                                <w:color w:val="FF0000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0C3D57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18"/>
                                <w:szCs w:val="18"/>
                                <w:lang w:eastAsia="ja-JP"/>
                              </w:rPr>
                              <w:t>グラウンディング・中立になる・プロテクション・感情や思考の解放・自分の空間を所有する・今この瞬間・クリアーエナジー・オーラを感じる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5" type="#_x0000_t202" style="position:absolute;margin-left:175.5pt;margin-top:226.8pt;width:171.75pt;height:75.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A32BB5" w:rsidRPr="00747CAA" w:rsidRDefault="00A32BB5" w:rsidP="00747CAA">
                      <w:pPr>
                        <w:ind w:firstLineChars="100" w:firstLine="211"/>
                        <w:rPr>
                          <w:rFonts w:ascii="ＭＳ Ｐゴシック" w:eastAsia="ＭＳ Ｐゴシック" w:hAnsi="ＭＳ Ｐゴシック" w:cs="Arial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</w:pPr>
                      <w:r w:rsidRPr="00747CAA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  <w:t>★</w:t>
                      </w:r>
                      <w:r w:rsidR="00EF6836" w:rsidRPr="00747CAA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21"/>
                          <w:szCs w:val="21"/>
                          <w:lang w:eastAsia="ja-JP"/>
                        </w:rPr>
                        <w:t>基礎</w:t>
                      </w:r>
                    </w:p>
                    <w:p w:rsidR="0021618F" w:rsidRPr="000C3D57" w:rsidRDefault="00EF6836" w:rsidP="0035138D">
                      <w:pPr>
                        <w:ind w:leftChars="100" w:left="200"/>
                        <w:rPr>
                          <w:rFonts w:ascii="ＭＳ Ｐゴシック" w:eastAsia="ＭＳ Ｐゴシック" w:hAnsi="ＭＳ Ｐゴシック" w:cs="Arial"/>
                          <w:color w:val="FF0000"/>
                          <w:kern w:val="0"/>
                          <w:sz w:val="18"/>
                          <w:szCs w:val="18"/>
                          <w:lang w:eastAsia="ja-JP"/>
                        </w:rPr>
                      </w:pPr>
                      <w:r w:rsidRPr="000C3D57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18"/>
                          <w:szCs w:val="18"/>
                          <w:lang w:eastAsia="ja-JP"/>
                        </w:rPr>
                        <w:t>グラウンディング・中立になる・プロテクション・感情や思考の解放・自分の空間を所有する・今この瞬間・クリアーエナジー・オーラを感じる</w:t>
                      </w:r>
                    </w:p>
                  </w:txbxContent>
                </v:textbox>
              </v:shape>
            </w:pict>
          </mc:Fallback>
        </mc:AlternateContent>
      </w:r>
      <w:r w:rsidR="00401A18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929F39" wp14:editId="4CF30348">
                <wp:simplePos x="0" y="0"/>
                <wp:positionH relativeFrom="column">
                  <wp:posOffset>2114550</wp:posOffset>
                </wp:positionH>
                <wp:positionV relativeFrom="paragraph">
                  <wp:posOffset>2790825</wp:posOffset>
                </wp:positionV>
                <wp:extent cx="2499995" cy="1045845"/>
                <wp:effectExtent l="0" t="0" r="14605" b="20955"/>
                <wp:wrapNone/>
                <wp:docPr id="2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1045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26" style="position:absolute;left:0;text-align:left;margin-left:166.5pt;margin-top:219.75pt;width:196.85pt;height:8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" strokecolor="#f9c" strokeweight="1.5pt">
                <v:textbox inset="5.85pt,.7pt,5.85pt,.7pt"/>
              </v:roundrect>
            </w:pict>
          </mc:Fallback>
        </mc:AlternateContent>
      </w:r>
      <w:r w:rsidR="00401A18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21D1B621" wp14:editId="0544C2B8">
                <wp:simplePos x="0" y="0"/>
                <wp:positionH relativeFrom="column">
                  <wp:posOffset>2228850</wp:posOffset>
                </wp:positionH>
                <wp:positionV relativeFrom="paragraph">
                  <wp:posOffset>1275715</wp:posOffset>
                </wp:positionV>
                <wp:extent cx="4883150" cy="1857375"/>
                <wp:effectExtent l="0" t="0" r="0" b="9525"/>
                <wp:wrapNone/>
                <wp:docPr id="1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D140D" w:rsidRDefault="00580B31" w:rsidP="00580B31">
                            <w:pPr>
                              <w:rPr>
                                <w:rFonts w:ascii="ＭＳ Ｐゴシック" w:eastAsia="ＭＳ Ｐゴシック" w:hAnsi="ＭＳ Ｐゴシック" w:cs="Arial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講座では基礎から学び</w:t>
                            </w:r>
                            <w:r w:rsidRPr="00291752">
                              <w:rPr>
                                <w:rFonts w:ascii="ＭＳ Ｐゴシック" w:eastAsia="ＭＳ Ｐゴシック" w:hAnsi="ＭＳ Ｐゴシック" w:cs="Arial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本格</w:t>
                            </w:r>
                            <w:r w:rsidR="004D140D">
                              <w:rPr>
                                <w:rFonts w:ascii="ＭＳ Ｐゴシック" w:eastAsia="ＭＳ Ｐゴシック" w:hAnsi="ＭＳ Ｐゴシック" w:cs="Arial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的なフルヒーリングや遠隔ヒーリング・透視などを学んでいきますが</w:t>
                            </w:r>
                          </w:p>
                          <w:p w:rsidR="00580B31" w:rsidRPr="00006939" w:rsidRDefault="00580B31" w:rsidP="00580B31">
                            <w:pPr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291752">
                              <w:rPr>
                                <w:rFonts w:ascii="ＭＳ Ｐゴシック" w:eastAsia="ＭＳ Ｐゴシック" w:hAnsi="ＭＳ Ｐゴシック" w:cs="Arial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ヒーラーを目指していない方でも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下記の傾向がある方にお勧めです！</w:t>
                            </w:r>
                            <w:r w:rsidRPr="00006939"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r w:rsidR="00E2158C">
                              <w:rPr>
                                <w:rFonts w:ascii="ＭＳ Ｐゴシック" w:eastAsia="ＭＳ Ｐゴシック" w:hAnsi="ＭＳ Ｐゴシック" w:cs="Arial" w:hint="eastAsia"/>
                                <w:kern w:val="0"/>
                                <w:sz w:val="22"/>
                                <w:szCs w:val="22"/>
                                <w:lang w:eastAsia="ja-JP"/>
                              </w:rPr>
                              <w:t>!</w:t>
                            </w:r>
                          </w:p>
                          <w:p w:rsidR="00580B31" w:rsidRDefault="00580B31" w:rsidP="00D23CCF">
                            <w:pPr>
                              <w:rPr>
                                <w:rFonts w:ascii="ＭＳ Ｐゴシック" w:eastAsia="ＭＳ Ｐゴシック" w:hAnsi="ＭＳ Ｐゴシック" w:cs="Arial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:rsidR="00747CAA" w:rsidRDefault="00747CAA" w:rsidP="00D23CCF">
                            <w:pPr>
                              <w:rPr>
                                <w:rFonts w:ascii="ＭＳ Ｐゴシック" w:eastAsia="ＭＳ Ｐゴシック" w:hAnsi="ＭＳ Ｐゴシック" w:cs="Arial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感情がコントロールできない、何時までも物事を引きずっている、人間関係がうまくいかない、同じパターンを繰り返す、周りの影響を受けやすい、物事を最後までやり通せない、地に足がつかない、集中できない、恐れを克服したい、</w:t>
                            </w:r>
                            <w:r w:rsidR="00EA3B51"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トラウマの解消、自分の能力を引き出したい、</w:t>
                            </w:r>
                            <w:r w:rsidR="00EF54B7"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人生の意味を探りたい、地球や人々の為に何かをしたい、自分を癒したい、</w:t>
                            </w:r>
                            <w:r w:rsidR="00850672"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簡単に出来る</w:t>
                            </w:r>
                            <w:r w:rsidR="00173655"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ヒーリング</w:t>
                            </w:r>
                            <w:r w:rsidR="00850672"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スキルを身につけたが</w:t>
                            </w:r>
                            <w:r w:rsidR="00D953B3"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基礎が出来ていない</w:t>
                            </w:r>
                            <w:r w:rsidR="00FE665E"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、</w:t>
                            </w:r>
                            <w:r w:rsidR="00173655"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カウンセリングやボディワーク</w:t>
                            </w:r>
                            <w:r w:rsidR="00580B31"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をしているが施術の後に疲れてしまう</w:t>
                            </w:r>
                            <w:r w:rsidR="00FE665E"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、</w:t>
                            </w:r>
                            <w:r w:rsidR="00580B31"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施術やセラピーを行っているがよりパワフルに早く変化を起こしたい</w:t>
                            </w:r>
                            <w:r w:rsidR="00FE665E">
                              <w:rPr>
                                <w:rFonts w:ascii="ＭＳ Ｐゴシック" w:eastAsia="ＭＳ Ｐゴシック" w:hAnsi="ＭＳ Ｐゴシック" w:cs="Arial" w:hint="eastAsia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  <w:t>、体の様々な症状の改善など。</w:t>
                            </w:r>
                          </w:p>
                          <w:p w:rsidR="00850672" w:rsidRDefault="00850672" w:rsidP="00D23CCF">
                            <w:pPr>
                              <w:rPr>
                                <w:rFonts w:ascii="ＭＳ Ｐゴシック" w:eastAsia="ＭＳ Ｐゴシック" w:hAnsi="ＭＳ Ｐゴシック" w:cs="Arial"/>
                                <w:color w:val="333333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:rsidR="00D23CCF" w:rsidRPr="00006939" w:rsidRDefault="00D23CCF" w:rsidP="00D23CCF">
                            <w:pPr>
                              <w:rPr>
                                <w:rFonts w:ascii="ＭＳ Ｐゴシック" w:eastAsia="ＭＳ Ｐゴシック" w:hAnsi="ＭＳ Ｐゴシック" w:cs="Arial"/>
                                <w:kern w:val="0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6" type="#_x0000_t202" style="position:absolute;margin-left:175.5pt;margin-top:100.45pt;width:384.5pt;height:146.2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" filled="f" fillcolor="#fffffe" stroked="f" strokecolor="#212120" insetpen="t">
                <v:textbox inset="2.88pt,2.88pt,2.88pt,2.88pt">
                  <w:txbxContent>
                    <w:p w:rsidR="004D140D" w:rsidRDefault="00580B31" w:rsidP="00580B31">
                      <w:pPr>
                        <w:rPr>
                          <w:rFonts w:ascii="ＭＳ Ｐゴシック" w:eastAsia="ＭＳ Ｐゴシック" w:hAnsi="ＭＳ Ｐゴシック" w:cs="Arial"/>
                          <w:color w:val="333333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講座では基礎から学び</w:t>
                      </w:r>
                      <w:r w:rsidRPr="00291752">
                        <w:rPr>
                          <w:rFonts w:ascii="ＭＳ Ｐゴシック" w:eastAsia="ＭＳ Ｐゴシック" w:hAnsi="ＭＳ Ｐゴシック" w:cs="Arial"/>
                          <w:color w:val="333333"/>
                          <w:sz w:val="18"/>
                          <w:szCs w:val="18"/>
                          <w:lang w:eastAsia="ja-JP"/>
                        </w:rPr>
                        <w:t>本格</w:t>
                      </w:r>
                      <w:r w:rsidR="004D140D">
                        <w:rPr>
                          <w:rFonts w:ascii="ＭＳ Ｐゴシック" w:eastAsia="ＭＳ Ｐゴシック" w:hAnsi="ＭＳ Ｐゴシック" w:cs="Arial"/>
                          <w:color w:val="333333"/>
                          <w:sz w:val="18"/>
                          <w:szCs w:val="18"/>
                          <w:lang w:eastAsia="ja-JP"/>
                        </w:rPr>
                        <w:t>的なフルヒーリングや遠隔ヒーリング・透視などを学んでいきますが</w:t>
                      </w:r>
                    </w:p>
                    <w:p w:rsidR="00580B31" w:rsidRPr="00006939" w:rsidRDefault="00580B31" w:rsidP="00580B31">
                      <w:pPr>
                        <w:rPr>
                          <w:rFonts w:ascii="ＭＳ Ｐゴシック" w:eastAsia="ＭＳ Ｐゴシック" w:hAnsi="ＭＳ Ｐゴシック" w:cs="Arial"/>
                          <w:kern w:val="0"/>
                          <w:sz w:val="22"/>
                          <w:szCs w:val="22"/>
                          <w:lang w:eastAsia="ja-JP"/>
                        </w:rPr>
                      </w:pPr>
                      <w:r w:rsidRPr="00291752">
                        <w:rPr>
                          <w:rFonts w:ascii="ＭＳ Ｐゴシック" w:eastAsia="ＭＳ Ｐゴシック" w:hAnsi="ＭＳ Ｐゴシック" w:cs="Arial"/>
                          <w:color w:val="333333"/>
                          <w:sz w:val="18"/>
                          <w:szCs w:val="18"/>
                          <w:lang w:eastAsia="ja-JP"/>
                        </w:rPr>
                        <w:t>ヒーラーを目指していない方でも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下記の傾向がある方にお勧めです！</w:t>
                      </w:r>
                      <w:r w:rsidRPr="00006939">
                        <w:rPr>
                          <w:rFonts w:ascii="ＭＳ Ｐゴシック" w:eastAsia="ＭＳ Ｐゴシック" w:hAnsi="ＭＳ Ｐゴシック" w:cs="Arial"/>
                          <w:kern w:val="0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r w:rsidR="00E2158C">
                        <w:rPr>
                          <w:rFonts w:ascii="ＭＳ Ｐゴシック" w:eastAsia="ＭＳ Ｐゴシック" w:hAnsi="ＭＳ Ｐゴシック" w:cs="Arial" w:hint="eastAsia"/>
                          <w:kern w:val="0"/>
                          <w:sz w:val="22"/>
                          <w:szCs w:val="22"/>
                          <w:lang w:eastAsia="ja-JP"/>
                        </w:rPr>
                        <w:t>!</w:t>
                      </w:r>
                    </w:p>
                    <w:p w:rsidR="00580B31" w:rsidRDefault="00580B31" w:rsidP="00D23CCF">
                      <w:pPr>
                        <w:rPr>
                          <w:rFonts w:ascii="ＭＳ Ｐゴシック" w:eastAsia="ＭＳ Ｐゴシック" w:hAnsi="ＭＳ Ｐゴシック" w:cs="Arial"/>
                          <w:color w:val="333333"/>
                          <w:sz w:val="18"/>
                          <w:szCs w:val="18"/>
                          <w:lang w:eastAsia="ja-JP"/>
                        </w:rPr>
                      </w:pPr>
                    </w:p>
                    <w:p w:rsidR="00747CAA" w:rsidRDefault="00747CAA" w:rsidP="00D23CCF">
                      <w:pPr>
                        <w:rPr>
                          <w:rFonts w:ascii="ＭＳ Ｐゴシック" w:eastAsia="ＭＳ Ｐゴシック" w:hAnsi="ＭＳ Ｐゴシック" w:cs="Arial"/>
                          <w:color w:val="333333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感情がコントロールできない、何時までも物事を引きずっている、人間関係がうまくいかない、同じパターンを繰り返す、周りの影響を受けやすい、物事を最後までやり通せない、地に足がつかない、集中できない、恐れを克服したい、</w:t>
                      </w:r>
                      <w:r w:rsidR="00EA3B51"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トラウマの解消、自分の能力を引き出したい、</w:t>
                      </w:r>
                      <w:r w:rsidR="00EF54B7"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人生の意味を探りたい、地球や人々の為に何かをしたい、自分を癒したい、</w:t>
                      </w:r>
                      <w:r w:rsidR="00850672"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簡単に出来る</w:t>
                      </w:r>
                      <w:r w:rsidR="00173655"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ヒーリング</w:t>
                      </w:r>
                      <w:r w:rsidR="00850672"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スキルを身につけたが</w:t>
                      </w:r>
                      <w:r w:rsidR="00D953B3"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基礎が出来ていない</w:t>
                      </w:r>
                      <w:r w:rsidR="00FE665E"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、</w:t>
                      </w:r>
                      <w:r w:rsidR="00173655"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カウンセリングやボディワーク</w:t>
                      </w:r>
                      <w:r w:rsidR="00580B31"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をしているが施術の後に疲れてしまう</w:t>
                      </w:r>
                      <w:r w:rsidR="00FE665E"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、</w:t>
                      </w:r>
                      <w:r w:rsidR="00580B31"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施術やセラピーを行っているがよりパワフルに早く変化を起こしたい</w:t>
                      </w:r>
                      <w:r w:rsidR="00FE665E">
                        <w:rPr>
                          <w:rFonts w:ascii="ＭＳ Ｐゴシック" w:eastAsia="ＭＳ Ｐゴシック" w:hAnsi="ＭＳ Ｐゴシック" w:cs="Arial" w:hint="eastAsia"/>
                          <w:color w:val="333333"/>
                          <w:sz w:val="18"/>
                          <w:szCs w:val="18"/>
                          <w:lang w:eastAsia="ja-JP"/>
                        </w:rPr>
                        <w:t>、体の様々な症状の改善など。</w:t>
                      </w:r>
                    </w:p>
                    <w:p w:rsidR="00850672" w:rsidRDefault="00850672" w:rsidP="00D23CCF">
                      <w:pPr>
                        <w:rPr>
                          <w:rFonts w:ascii="ＭＳ Ｐゴシック" w:eastAsia="ＭＳ Ｐゴシック" w:hAnsi="ＭＳ Ｐゴシック" w:cs="Arial"/>
                          <w:color w:val="333333"/>
                          <w:sz w:val="18"/>
                          <w:szCs w:val="18"/>
                          <w:lang w:eastAsia="ja-JP"/>
                        </w:rPr>
                      </w:pPr>
                    </w:p>
                    <w:p w:rsidR="00D23CCF" w:rsidRPr="00006939" w:rsidRDefault="00D23CCF" w:rsidP="00D23CCF">
                      <w:pPr>
                        <w:rPr>
                          <w:rFonts w:ascii="ＭＳ Ｐゴシック" w:eastAsia="ＭＳ Ｐゴシック" w:hAnsi="ＭＳ Ｐゴシック" w:cs="Arial"/>
                          <w:kern w:val="0"/>
                          <w:sz w:val="22"/>
                          <w:szCs w:val="22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29B3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9EEBF32" wp14:editId="1729BD67">
                <wp:simplePos x="0" y="0"/>
                <wp:positionH relativeFrom="column">
                  <wp:posOffset>2419350</wp:posOffset>
                </wp:positionH>
                <wp:positionV relativeFrom="paragraph">
                  <wp:posOffset>-48260</wp:posOffset>
                </wp:positionV>
                <wp:extent cx="4490720" cy="1095375"/>
                <wp:effectExtent l="0" t="0" r="5080" b="9525"/>
                <wp:wrapNone/>
                <wp:docPr id="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72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5969" w:rsidRDefault="006C65EF" w:rsidP="00CA5969">
                            <w:pPr>
                              <w:widowControl w:val="0"/>
                              <w:spacing w:line="240" w:lineRule="atLeast"/>
                              <w:rPr>
                                <w:rFonts w:ascii="Tiranti Solid LET" w:eastAsia="HGS創英角ｺﾞｼｯｸUB" w:hAnsi="Tiranti Solid LET"/>
                                <w:b/>
                                <w:color w:val="2E3640"/>
                                <w:w w:val="90"/>
                                <w:sz w:val="72"/>
                                <w:szCs w:val="72"/>
                                <w:lang w:val="ja-JP" w:eastAsia="ja-JP"/>
                              </w:rPr>
                            </w:pPr>
                            <w:r w:rsidRPr="006C65EF">
                              <w:rPr>
                                <w:rFonts w:ascii="Tiranti Solid LET" w:eastAsia="HGS創英角ｺﾞｼｯｸUB" w:hAnsi="Tiranti Solid LET"/>
                                <w:b/>
                                <w:color w:val="2E3640"/>
                                <w:w w:val="90"/>
                                <w:sz w:val="72"/>
                                <w:szCs w:val="72"/>
                                <w:lang w:val="ja-JP" w:eastAsia="ja-JP"/>
                              </w:rPr>
                              <w:t>Parallel World Healing School</w:t>
                            </w:r>
                          </w:p>
                          <w:p w:rsidR="00BA29B3" w:rsidRPr="00BA29B3" w:rsidRDefault="00BA29B3" w:rsidP="00BA29B3">
                            <w:pPr>
                              <w:widowControl w:val="0"/>
                              <w:spacing w:line="240" w:lineRule="atLeast"/>
                              <w:ind w:firstLineChars="1300" w:firstLine="2109"/>
                              <w:rPr>
                                <w:rFonts w:ascii="有澤太楷書P" w:eastAsia="有澤太楷書P" w:hAnsi="AR P行書体M"/>
                                <w:b/>
                                <w:color w:val="2E3640"/>
                                <w:w w:val="90"/>
                                <w:sz w:val="18"/>
                                <w:szCs w:val="18"/>
                                <w:lang w:val="ja-JP" w:eastAsia="ja-JP"/>
                              </w:rPr>
                            </w:pPr>
                            <w:r w:rsidRPr="00BA29B3">
                              <w:rPr>
                                <w:rFonts w:ascii="有澤太楷書P" w:eastAsia="有澤太楷書P" w:hAnsi="AR P行書体M" w:hint="eastAsia"/>
                                <w:b/>
                                <w:color w:val="2E3640"/>
                                <w:w w:val="90"/>
                                <w:sz w:val="18"/>
                                <w:szCs w:val="18"/>
                                <w:lang w:val="ja-JP" w:eastAsia="ja-JP"/>
                              </w:rPr>
                              <w:t>パラレルワールド　ヒーリングスクール</w:t>
                            </w:r>
                          </w:p>
                          <w:p w:rsidR="00BA29B3" w:rsidRDefault="00BA29B3" w:rsidP="00CA5969">
                            <w:pPr>
                              <w:widowControl w:val="0"/>
                              <w:spacing w:line="240" w:lineRule="atLeast"/>
                              <w:rPr>
                                <w:rFonts w:ascii="Tiranti Solid LET" w:eastAsia="HGS創英角ｺﾞｼｯｸUB" w:hAnsi="Tiranti Solid LET"/>
                                <w:b/>
                                <w:color w:val="2E3640"/>
                                <w:w w:val="90"/>
                                <w:sz w:val="72"/>
                                <w:szCs w:val="72"/>
                                <w:lang w:val="ja-JP" w:eastAsia="ja-JP"/>
                              </w:rPr>
                            </w:pPr>
                          </w:p>
                          <w:p w:rsidR="00BA29B3" w:rsidRPr="006C65EF" w:rsidRDefault="00BA29B3" w:rsidP="00CA5969">
                            <w:pPr>
                              <w:widowControl w:val="0"/>
                              <w:spacing w:line="240" w:lineRule="atLeast"/>
                              <w:rPr>
                                <w:rFonts w:ascii="Tiranti Solid LET" w:eastAsia="HGS創英角ｺﾞｼｯｸUB" w:hAnsi="Tiranti Solid LET" w:cs="Arial"/>
                                <w:b/>
                                <w:color w:val="2E3640"/>
                                <w:w w:val="90"/>
                                <w:sz w:val="72"/>
                                <w:szCs w:val="72"/>
                                <w:lang w:val="en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7" type="#_x0000_t202" style="position:absolute;margin-left:190.5pt;margin-top:-3.8pt;width:353.6pt;height:86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CA5969" w:rsidRDefault="006C65EF" w:rsidP="00CA5969">
                      <w:pPr>
                        <w:widowControl w:val="0"/>
                        <w:spacing w:line="240" w:lineRule="atLeast"/>
                        <w:rPr>
                          <w:rFonts w:ascii="Tiranti Solid LET" w:eastAsia="HGS創英角ｺﾞｼｯｸUB" w:hAnsi="Tiranti Solid LET"/>
                          <w:b/>
                          <w:color w:val="2E3640"/>
                          <w:w w:val="90"/>
                          <w:sz w:val="72"/>
                          <w:szCs w:val="72"/>
                          <w:lang w:val="ja-JP" w:eastAsia="ja-JP"/>
                        </w:rPr>
                      </w:pPr>
                      <w:r w:rsidRPr="006C65EF">
                        <w:rPr>
                          <w:rFonts w:ascii="Tiranti Solid LET" w:eastAsia="HGS創英角ｺﾞｼｯｸUB" w:hAnsi="Tiranti Solid LET"/>
                          <w:b/>
                          <w:color w:val="2E3640"/>
                          <w:w w:val="90"/>
                          <w:sz w:val="72"/>
                          <w:szCs w:val="72"/>
                          <w:lang w:val="ja-JP" w:eastAsia="ja-JP"/>
                        </w:rPr>
                        <w:t>Parallel World Healing School</w:t>
                      </w:r>
                    </w:p>
                    <w:p w:rsidR="00BA29B3" w:rsidRPr="00BA29B3" w:rsidRDefault="00BA29B3" w:rsidP="00BA29B3">
                      <w:pPr>
                        <w:widowControl w:val="0"/>
                        <w:spacing w:line="240" w:lineRule="atLeast"/>
                        <w:ind w:firstLineChars="1300" w:firstLine="2109"/>
                        <w:rPr>
                          <w:rFonts w:ascii="有澤太楷書P" w:eastAsia="有澤太楷書P" w:hAnsi="AR P行書体M"/>
                          <w:b/>
                          <w:color w:val="2E3640"/>
                          <w:w w:val="90"/>
                          <w:sz w:val="18"/>
                          <w:szCs w:val="18"/>
                          <w:lang w:val="ja-JP" w:eastAsia="ja-JP"/>
                        </w:rPr>
                      </w:pPr>
                      <w:r w:rsidRPr="00BA29B3">
                        <w:rPr>
                          <w:rFonts w:ascii="有澤太楷書P" w:eastAsia="有澤太楷書P" w:hAnsi="AR P行書体M" w:hint="eastAsia"/>
                          <w:b/>
                          <w:color w:val="2E3640"/>
                          <w:w w:val="90"/>
                          <w:sz w:val="18"/>
                          <w:szCs w:val="18"/>
                          <w:lang w:val="ja-JP" w:eastAsia="ja-JP"/>
                        </w:rPr>
                        <w:t>パラレルワールド　ヒーリングスクール</w:t>
                      </w:r>
                    </w:p>
                    <w:p w:rsidR="00BA29B3" w:rsidRDefault="00BA29B3" w:rsidP="00CA5969">
                      <w:pPr>
                        <w:widowControl w:val="0"/>
                        <w:spacing w:line="240" w:lineRule="atLeast"/>
                        <w:rPr>
                          <w:rFonts w:ascii="Tiranti Solid LET" w:eastAsia="HGS創英角ｺﾞｼｯｸUB" w:hAnsi="Tiranti Solid LET"/>
                          <w:b/>
                          <w:color w:val="2E3640"/>
                          <w:w w:val="90"/>
                          <w:sz w:val="72"/>
                          <w:szCs w:val="72"/>
                          <w:lang w:val="ja-JP" w:eastAsia="ja-JP"/>
                        </w:rPr>
                      </w:pPr>
                    </w:p>
                    <w:p w:rsidR="00BA29B3" w:rsidRPr="006C65EF" w:rsidRDefault="00BA29B3" w:rsidP="00CA5969">
                      <w:pPr>
                        <w:widowControl w:val="0"/>
                        <w:spacing w:line="240" w:lineRule="atLeast"/>
                        <w:rPr>
                          <w:rFonts w:ascii="Tiranti Solid LET" w:eastAsia="HGS創英角ｺﾞｼｯｸUB" w:hAnsi="Tiranti Solid LET" w:cs="Arial"/>
                          <w:b/>
                          <w:color w:val="2E3640"/>
                          <w:w w:val="90"/>
                          <w:sz w:val="72"/>
                          <w:szCs w:val="72"/>
                          <w:lang w:val="en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319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53E2E6" wp14:editId="28345A29">
                <wp:simplePos x="0" y="0"/>
                <wp:positionH relativeFrom="column">
                  <wp:posOffset>9019540</wp:posOffset>
                </wp:positionH>
                <wp:positionV relativeFrom="paragraph">
                  <wp:posOffset>1361440</wp:posOffset>
                </wp:positionV>
                <wp:extent cx="2257425" cy="1057275"/>
                <wp:effectExtent l="0" t="0" r="28575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057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26" style="position:absolute;left:0;text-align:left;margin-left:710.2pt;margin-top:107.2pt;width:177.75pt;height:8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" fillcolor="white [3212]" strokecolor="black [3213]" strokeweight=".25pt"/>
            </w:pict>
          </mc:Fallback>
        </mc:AlternateContent>
      </w:r>
      <w:r w:rsidR="00213195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7B73B11B" wp14:editId="205E4D53">
                <wp:simplePos x="0" y="0"/>
                <wp:positionH relativeFrom="column">
                  <wp:posOffset>7324725</wp:posOffset>
                </wp:positionH>
                <wp:positionV relativeFrom="paragraph">
                  <wp:posOffset>6600825</wp:posOffset>
                </wp:positionV>
                <wp:extent cx="3114675" cy="457200"/>
                <wp:effectExtent l="0" t="0" r="9525" b="0"/>
                <wp:wrapNone/>
                <wp:docPr id="1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3351A" w:rsidRPr="00562DFD" w:rsidRDefault="007305DE" w:rsidP="00562DFD">
                            <w:pPr>
                              <w:widowControl w:val="0"/>
                              <w:spacing w:line="480" w:lineRule="exact"/>
                              <w:ind w:firstLineChars="150" w:firstLine="437"/>
                              <w:rPr>
                                <w:rFonts w:ascii="HGPｺﾞｼｯｸM" w:hAnsi="Arial" w:cs="Arial"/>
                                <w:b/>
                                <w:color w:val="2E3640"/>
                                <w:w w:val="90"/>
                                <w:sz w:val="32"/>
                                <w:szCs w:val="32"/>
                                <w:lang w:val="en" w:eastAsia="ja-JP"/>
                              </w:rPr>
                            </w:pPr>
                            <w:r w:rsidRPr="00562DFD">
                              <w:rPr>
                                <w:rFonts w:ascii="HGPｺﾞｼｯｸM" w:eastAsia="HGPｺﾞｼｯｸM" w:hint="eastAsia"/>
                                <w:b/>
                                <w:color w:val="2E3640"/>
                                <w:w w:val="90"/>
                                <w:sz w:val="32"/>
                                <w:szCs w:val="32"/>
                                <w:lang w:val="ja-JP" w:eastAsia="ja-JP"/>
                              </w:rPr>
                              <w:t>ヒーリング</w:t>
                            </w:r>
                            <w:r w:rsidR="00CA673C" w:rsidRPr="00562DFD">
                              <w:rPr>
                                <w:rFonts w:ascii="HGPｺﾞｼｯｸM" w:eastAsia="HGPｺﾞｼｯｸM" w:hint="eastAsia"/>
                                <w:b/>
                                <w:color w:val="2E3640"/>
                                <w:w w:val="90"/>
                                <w:sz w:val="32"/>
                                <w:szCs w:val="32"/>
                                <w:lang w:val="ja-JP" w:eastAsia="ja-JP"/>
                              </w:rPr>
                              <w:t>ファシリテーター</w:t>
                            </w:r>
                            <w:r w:rsidR="006C65EF" w:rsidRPr="00562DFD">
                              <w:rPr>
                                <w:rFonts w:ascii="HGPｺﾞｼｯｸM" w:eastAsia="HGPｺﾞｼｯｸM" w:hint="eastAsia"/>
                                <w:b/>
                                <w:color w:val="2E3640"/>
                                <w:w w:val="90"/>
                                <w:sz w:val="32"/>
                                <w:szCs w:val="32"/>
                                <w:lang w:val="ja-JP" w:eastAsia="ja-JP"/>
                              </w:rPr>
                              <w:t>養成講座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8" type="#_x0000_t202" style="position:absolute;margin-left:576.75pt;margin-top:519.75pt;width:245.25pt;height:36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A3351A" w:rsidRPr="00562DFD" w:rsidRDefault="007305DE" w:rsidP="00562DFD">
                      <w:pPr>
                        <w:widowControl w:val="0"/>
                        <w:spacing w:line="480" w:lineRule="exact"/>
                        <w:ind w:firstLineChars="150" w:firstLine="437"/>
                        <w:rPr>
                          <w:rFonts w:ascii="HGPｺﾞｼｯｸM" w:hAnsi="Arial" w:cs="Arial"/>
                          <w:b/>
                          <w:color w:val="2E3640"/>
                          <w:w w:val="90"/>
                          <w:sz w:val="32"/>
                          <w:szCs w:val="32"/>
                          <w:lang w:val="en" w:eastAsia="ja-JP"/>
                        </w:rPr>
                      </w:pPr>
                      <w:r w:rsidRPr="00562DFD">
                        <w:rPr>
                          <w:rFonts w:ascii="HGPｺﾞｼｯｸM" w:eastAsia="HGPｺﾞｼｯｸM" w:hint="eastAsia"/>
                          <w:b/>
                          <w:color w:val="2E3640"/>
                          <w:w w:val="90"/>
                          <w:sz w:val="32"/>
                          <w:szCs w:val="32"/>
                          <w:lang w:val="ja-JP" w:eastAsia="ja-JP"/>
                        </w:rPr>
                        <w:t>ヒーリング</w:t>
                      </w:r>
                      <w:r w:rsidR="00CA673C" w:rsidRPr="00562DFD">
                        <w:rPr>
                          <w:rFonts w:ascii="HGPｺﾞｼｯｸM" w:eastAsia="HGPｺﾞｼｯｸM" w:hint="eastAsia"/>
                          <w:b/>
                          <w:color w:val="2E3640"/>
                          <w:w w:val="90"/>
                          <w:sz w:val="32"/>
                          <w:szCs w:val="32"/>
                          <w:lang w:val="ja-JP" w:eastAsia="ja-JP"/>
                        </w:rPr>
                        <w:t>ファシリテーター</w:t>
                      </w:r>
                      <w:r w:rsidR="006C65EF" w:rsidRPr="00562DFD">
                        <w:rPr>
                          <w:rFonts w:ascii="HGPｺﾞｼｯｸM" w:eastAsia="HGPｺﾞｼｯｸM" w:hint="eastAsia"/>
                          <w:b/>
                          <w:color w:val="2E3640"/>
                          <w:w w:val="90"/>
                          <w:sz w:val="32"/>
                          <w:szCs w:val="32"/>
                          <w:lang w:val="ja-JP" w:eastAsia="ja-JP"/>
                        </w:rPr>
                        <w:t>養成講座</w:t>
                      </w:r>
                    </w:p>
                  </w:txbxContent>
                </v:textbox>
              </v:shape>
            </w:pict>
          </mc:Fallback>
        </mc:AlternateContent>
      </w:r>
      <w:r w:rsidR="00C16A17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5CC92E03" wp14:editId="2CF70028">
                <wp:simplePos x="0" y="0"/>
                <wp:positionH relativeFrom="column">
                  <wp:posOffset>-2485390</wp:posOffset>
                </wp:positionH>
                <wp:positionV relativeFrom="paragraph">
                  <wp:posOffset>2597150</wp:posOffset>
                </wp:positionV>
                <wp:extent cx="1485900" cy="4686300"/>
                <wp:effectExtent l="0" t="0" r="0" b="0"/>
                <wp:wrapNone/>
                <wp:docPr id="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68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3351A" w:rsidRDefault="00CE73C9" w:rsidP="00A3351A">
                            <w:pPr>
                              <w:widowControl w:val="0"/>
                              <w:spacing w:line="320" w:lineRule="exact"/>
                              <w:rPr>
                                <w:rFonts w:ascii="HGPｺﾞｼｯｸM" w:hAnsi="Arial" w:cs="Arial"/>
                                <w:color w:val="EF792F"/>
                                <w:w w:val="90"/>
                                <w:sz w:val="16"/>
                                <w:szCs w:val="16"/>
                                <w:lang w:val="en"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EF792F"/>
                                <w:spacing w:val="20"/>
                                <w:w w:val="90"/>
                                <w:sz w:val="16"/>
                                <w:szCs w:val="16"/>
                                <w:lang w:val="ja-JP" w:eastAsia="ja-JP"/>
                              </w:rPr>
                              <w:t>見出しA</w:t>
                            </w:r>
                          </w:p>
                          <w:p w:rsidR="00A3351A" w:rsidRDefault="00A3351A" w:rsidP="00A3351A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FFFFFE"/>
                                <w:sz w:val="15"/>
                                <w:szCs w:val="15"/>
                                <w:lang w:val="ja-JP" w:eastAsia="ja-JP"/>
                              </w:rPr>
                              <w:t>ここに本文を入力します。ここに本文を入力します。ここに本文を入力します。ここに本文を入力します。ここに本文を入力します。</w:t>
                            </w:r>
                          </w:p>
                          <w:p w:rsidR="00A3351A" w:rsidRDefault="00A3351A" w:rsidP="00A3351A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 w:eastAsia="ja-JP"/>
                              </w:rPr>
                            </w:pPr>
                          </w:p>
                          <w:p w:rsidR="00A3351A" w:rsidRDefault="00CE73C9" w:rsidP="00A3351A">
                            <w:pPr>
                              <w:widowControl w:val="0"/>
                              <w:spacing w:line="320" w:lineRule="exact"/>
                              <w:rPr>
                                <w:rFonts w:ascii="HGPｺﾞｼｯｸM" w:hAnsi="Arial" w:cs="Arial"/>
                                <w:color w:val="EF792F"/>
                                <w:w w:val="90"/>
                                <w:sz w:val="16"/>
                                <w:szCs w:val="16"/>
                                <w:lang w:val="en" w:eastAsia="ja-JP"/>
                              </w:rPr>
                            </w:pPr>
                            <w:r>
                              <w:rPr>
                                <w:rFonts w:ascii="HGPｺﾞｼｯｸM" w:hAnsi="Arial" w:cs="Arial" w:hint="eastAsia"/>
                                <w:color w:val="EF792F"/>
                                <w:w w:val="90"/>
                                <w:sz w:val="16"/>
                                <w:szCs w:val="16"/>
                                <w:lang w:val="en" w:eastAsia="ja-JP"/>
                              </w:rPr>
                              <w:t>見出し</w:t>
                            </w:r>
                            <w:r>
                              <w:rPr>
                                <w:rFonts w:ascii="HGPｺﾞｼｯｸM" w:hAnsi="Arial" w:cs="Arial" w:hint="eastAsia"/>
                                <w:color w:val="EF792F"/>
                                <w:w w:val="90"/>
                                <w:sz w:val="16"/>
                                <w:szCs w:val="16"/>
                                <w:lang w:val="en" w:eastAsia="ja-JP"/>
                              </w:rPr>
                              <w:t>B</w:t>
                            </w:r>
                          </w:p>
                          <w:p w:rsidR="00A3351A" w:rsidRDefault="00A3351A" w:rsidP="00A3351A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FFFFFE"/>
                                <w:sz w:val="15"/>
                                <w:szCs w:val="15"/>
                                <w:lang w:val="ja-JP" w:eastAsia="ja-JP"/>
                              </w:rPr>
                              <w:t>ここに本文を入力します。ここに本文を入力します。ここに本文を入力します。ここに本文を入力します。ここに本文を入力します。ここに本文を入力します。ここに本文を入力します。ここに本文を入力します。ここに本文を入力します。</w:t>
                            </w:r>
                          </w:p>
                          <w:p w:rsidR="00A3351A" w:rsidRDefault="00A3351A" w:rsidP="00A3351A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 w:eastAsia="ja-JP"/>
                              </w:rPr>
                            </w:pPr>
                          </w:p>
                          <w:p w:rsidR="00A3351A" w:rsidRDefault="00CE73C9" w:rsidP="00A3351A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  <w:lang w:val="en" w:eastAsia="ja-JP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EF792F"/>
                                <w:spacing w:val="20"/>
                                <w:sz w:val="16"/>
                                <w:szCs w:val="16"/>
                                <w:lang w:val="en" w:eastAsia="ja-JP"/>
                              </w:rPr>
                              <w:t>見出し</w:t>
                            </w:r>
                            <w:r>
                              <w:rPr>
                                <w:rFonts w:ascii="Arial" w:hAnsi="Arial" w:cs="Arial" w:hint="eastAsia"/>
                                <w:color w:val="EF792F"/>
                                <w:spacing w:val="20"/>
                                <w:sz w:val="16"/>
                                <w:szCs w:val="16"/>
                                <w:lang w:val="en" w:eastAsia="ja-JP"/>
                              </w:rPr>
                              <w:t>C</w:t>
                            </w:r>
                            <w:r w:rsidR="00A3351A">
                              <w:rPr>
                                <w:rFonts w:ascii="Arial" w:hAnsi="Arial" w:cs="Arial"/>
                                <w:color w:val="EF792F"/>
                                <w:spacing w:val="20"/>
                                <w:sz w:val="16"/>
                                <w:szCs w:val="16"/>
                                <w:lang w:val="en" w:eastAsia="ja-JP"/>
                              </w:rPr>
                              <w:t xml:space="preserve"> </w:t>
                            </w:r>
                          </w:p>
                          <w:p w:rsidR="00A3351A" w:rsidRDefault="00A3351A" w:rsidP="00A3351A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FFFFFE"/>
                                <w:sz w:val="15"/>
                                <w:szCs w:val="15"/>
                                <w:lang w:val="ja-JP" w:eastAsia="ja-JP"/>
                              </w:rPr>
                              <w:t>ここに本文を入力します。ここに本文を入力します。ここに本文を入力します。ここに本文を入力します。ここに本文を入力します。ここに本文を入力します。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9" type="#_x0000_t202" style="position:absolute;margin-left:-195.7pt;margin-top:204.5pt;width:117pt;height:369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A3351A" w:rsidRDefault="00CE73C9" w:rsidP="00A3351A">
                      <w:pPr>
                        <w:widowControl w:val="0"/>
                        <w:spacing w:line="320" w:lineRule="exact"/>
                        <w:rPr>
                          <w:rFonts w:ascii="HGPｺﾞｼｯｸM" w:hAnsi="Arial" w:cs="Arial"/>
                          <w:color w:val="EF792F"/>
                          <w:w w:val="90"/>
                          <w:sz w:val="16"/>
                          <w:szCs w:val="16"/>
                          <w:lang w:val="en"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EF792F"/>
                          <w:spacing w:val="20"/>
                          <w:w w:val="90"/>
                          <w:sz w:val="16"/>
                          <w:szCs w:val="16"/>
                          <w:lang w:val="ja-JP" w:eastAsia="ja-JP"/>
                        </w:rPr>
                        <w:t>見出しA</w:t>
                      </w:r>
                    </w:p>
                    <w:p w:rsidR="00A3351A" w:rsidRDefault="00A3351A" w:rsidP="00A3351A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FFFFFE"/>
                          <w:sz w:val="15"/>
                          <w:szCs w:val="15"/>
                          <w:lang w:val="ja-JP" w:eastAsia="ja-JP"/>
                        </w:rPr>
                        <w:t>ここに本文を入力します。ここに本文を入力します。ここに本文を入力します。ここに本文を入力します。ここに本文を入力します。</w:t>
                      </w:r>
                    </w:p>
                    <w:p w:rsidR="00A3351A" w:rsidRDefault="00A3351A" w:rsidP="00A3351A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 w:eastAsia="ja-JP"/>
                        </w:rPr>
                      </w:pPr>
                    </w:p>
                    <w:p w:rsidR="00A3351A" w:rsidRDefault="00CE73C9" w:rsidP="00A3351A">
                      <w:pPr>
                        <w:widowControl w:val="0"/>
                        <w:spacing w:line="320" w:lineRule="exact"/>
                        <w:rPr>
                          <w:rFonts w:ascii="HGPｺﾞｼｯｸM" w:hAnsi="Arial" w:cs="Arial"/>
                          <w:color w:val="EF792F"/>
                          <w:w w:val="90"/>
                          <w:sz w:val="16"/>
                          <w:szCs w:val="16"/>
                          <w:lang w:val="en" w:eastAsia="ja-JP"/>
                        </w:rPr>
                      </w:pPr>
                      <w:r>
                        <w:rPr>
                          <w:rFonts w:ascii="HGPｺﾞｼｯｸM" w:hAnsi="Arial" w:cs="Arial" w:hint="eastAsia"/>
                          <w:color w:val="EF792F"/>
                          <w:w w:val="90"/>
                          <w:sz w:val="16"/>
                          <w:szCs w:val="16"/>
                          <w:lang w:val="en" w:eastAsia="ja-JP"/>
                        </w:rPr>
                        <w:t>見出し</w:t>
                      </w:r>
                      <w:r>
                        <w:rPr>
                          <w:rFonts w:ascii="HGPｺﾞｼｯｸM" w:hAnsi="Arial" w:cs="Arial" w:hint="eastAsia"/>
                          <w:color w:val="EF792F"/>
                          <w:w w:val="90"/>
                          <w:sz w:val="16"/>
                          <w:szCs w:val="16"/>
                          <w:lang w:val="en" w:eastAsia="ja-JP"/>
                        </w:rPr>
                        <w:t>B</w:t>
                      </w:r>
                    </w:p>
                    <w:p w:rsidR="00A3351A" w:rsidRDefault="00A3351A" w:rsidP="00A3351A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FFFFFE"/>
                          <w:sz w:val="15"/>
                          <w:szCs w:val="15"/>
                          <w:lang w:val="ja-JP" w:eastAsia="ja-JP"/>
                        </w:rPr>
                        <w:t>ここに本文を入力します。ここに本文を入力します。ここに本文を入力します。ここに本文を入力します。ここに本文を入力します。ここに本文を入力します。ここに本文を入力します。ここに本文を入力します。ここに本文を入力します。</w:t>
                      </w:r>
                    </w:p>
                    <w:p w:rsidR="00A3351A" w:rsidRDefault="00A3351A" w:rsidP="00A3351A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 w:eastAsia="ja-JP"/>
                        </w:rPr>
                      </w:pPr>
                    </w:p>
                    <w:p w:rsidR="00A3351A" w:rsidRDefault="00CE73C9" w:rsidP="00A3351A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  <w:lang w:val="en" w:eastAsia="ja-JP"/>
                        </w:rPr>
                      </w:pPr>
                      <w:r>
                        <w:rPr>
                          <w:rFonts w:ascii="Arial" w:hAnsi="Arial" w:cs="Arial" w:hint="eastAsia"/>
                          <w:color w:val="EF792F"/>
                          <w:spacing w:val="20"/>
                          <w:sz w:val="16"/>
                          <w:szCs w:val="16"/>
                          <w:lang w:val="en" w:eastAsia="ja-JP"/>
                        </w:rPr>
                        <w:t>見出し</w:t>
                      </w:r>
                      <w:r>
                        <w:rPr>
                          <w:rFonts w:ascii="Arial" w:hAnsi="Arial" w:cs="Arial" w:hint="eastAsia"/>
                          <w:color w:val="EF792F"/>
                          <w:spacing w:val="20"/>
                          <w:sz w:val="16"/>
                          <w:szCs w:val="16"/>
                          <w:lang w:val="en" w:eastAsia="ja-JP"/>
                        </w:rPr>
                        <w:t>C</w:t>
                      </w:r>
                      <w:r w:rsidR="00A3351A">
                        <w:rPr>
                          <w:rFonts w:ascii="Arial" w:hAnsi="Arial" w:cs="Arial"/>
                          <w:color w:val="EF792F"/>
                          <w:spacing w:val="20"/>
                          <w:sz w:val="16"/>
                          <w:szCs w:val="16"/>
                          <w:lang w:val="en" w:eastAsia="ja-JP"/>
                        </w:rPr>
                        <w:t xml:space="preserve"> </w:t>
                      </w:r>
                    </w:p>
                    <w:p w:rsidR="00A3351A" w:rsidRDefault="00A3351A" w:rsidP="00A3351A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FFFFFE"/>
                          <w:sz w:val="15"/>
                          <w:szCs w:val="15"/>
                          <w:lang w:val="ja-JP" w:eastAsia="ja-JP"/>
                        </w:rPr>
                        <w:t>ここに本文を入力します。ここに本文を入力します。ここに本文を入力します。ここに本文を入力します。ここに本文を入力します。ここに本文を入力します。</w:t>
                      </w:r>
                    </w:p>
                  </w:txbxContent>
                </v:textbox>
              </v:shape>
            </w:pict>
          </mc:Fallback>
        </mc:AlternateContent>
      </w:r>
      <w:r w:rsidR="001841C3"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2607" behindDoc="0" locked="0" layoutInCell="1" allowOverlap="1" wp14:anchorId="0206BB2C" wp14:editId="5747319E">
                <wp:simplePos x="0" y="0"/>
                <wp:positionH relativeFrom="column">
                  <wp:posOffset>19686</wp:posOffset>
                </wp:positionH>
                <wp:positionV relativeFrom="page">
                  <wp:posOffset>893718</wp:posOffset>
                </wp:positionV>
                <wp:extent cx="7772400" cy="744855"/>
                <wp:effectExtent l="19050" t="0" r="0" b="0"/>
                <wp:wrapNone/>
                <wp:docPr id="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4785">
                          <a:off x="0" y="0"/>
                          <a:ext cx="7772400" cy="744855"/>
                        </a:xfrm>
                        <a:custGeom>
                          <a:avLst/>
                          <a:gdLst>
                            <a:gd name="T0" fmla="*/ 2448 w 2448"/>
                            <a:gd name="T1" fmla="*/ 56 h 248"/>
                            <a:gd name="T2" fmla="*/ 0 w 2448"/>
                            <a:gd name="T3" fmla="*/ 248 h 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48">
                              <a:moveTo>
                                <a:pt x="2448" y="56"/>
                              </a:moveTo>
                              <a:cubicBezTo>
                                <a:pt x="1822" y="1"/>
                                <a:pt x="929" y="0"/>
                                <a:pt x="0" y="248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left:0;text-align:left;margin-left:1.55pt;margin-top:70.35pt;width:612pt;height:58.65pt;rotation:179989fd;z-index:2516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" path="m2448,56c1822,1,929,,,248e" filled="f" fillcolor="#fffffe" strokecolor="#f6c" strokeweight=".5pt">
                <v:stroke joinstyle="miter"/>
                <v:shadow color="#8c8682"/>
                <v:path arrowok="t" o:connecttype="custom" o:connectlocs="7772400,168193;0,744855" o:connectangles="0,0"/>
                <w10:wrap anchory="page"/>
              </v:shape>
            </w:pict>
          </mc:Fallback>
        </mc:AlternateContent>
      </w:r>
      <w:r w:rsidR="001841C3"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14761CD" wp14:editId="0A7FD96E">
                <wp:simplePos x="0" y="0"/>
                <wp:positionH relativeFrom="column">
                  <wp:posOffset>6985</wp:posOffset>
                </wp:positionH>
                <wp:positionV relativeFrom="page">
                  <wp:posOffset>1050653</wp:posOffset>
                </wp:positionV>
                <wp:extent cx="7562850" cy="744855"/>
                <wp:effectExtent l="0" t="0" r="19050" b="17145"/>
                <wp:wrapNone/>
                <wp:docPr id="1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744855"/>
                        </a:xfrm>
                        <a:custGeom>
                          <a:avLst/>
                          <a:gdLst>
                            <a:gd name="T0" fmla="*/ 0 w 2448"/>
                            <a:gd name="T1" fmla="*/ 248 h 248"/>
                            <a:gd name="T2" fmla="*/ 2448 w 2448"/>
                            <a:gd name="T3" fmla="*/ 55 h 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48">
                              <a:moveTo>
                                <a:pt x="0" y="248"/>
                              </a:moveTo>
                              <a:cubicBezTo>
                                <a:pt x="929" y="0"/>
                                <a:pt x="1821" y="1"/>
                                <a:pt x="2448" y="5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99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left:0;text-align:left;margin-left:.55pt;margin-top:82.75pt;width:595.5pt;height:58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" path="m,248c929,,1821,1,2448,55e" filled="f" fillcolor="#fffffe" strokecolor="#f9c" strokeweight=".5pt">
                <v:stroke joinstyle="miter"/>
                <v:shadow color="#8c8682"/>
                <v:path arrowok="t" o:connecttype="custom" o:connectlocs="0,744855;7562850,165190" o:connectangles="0,0"/>
                <w10:wrap anchory="page"/>
              </v:shape>
            </w:pict>
          </mc:Fallback>
        </mc:AlternateContent>
      </w:r>
      <w:r w:rsidR="00291752">
        <w:rPr>
          <w:noProof/>
          <w:color w:val="FFFFFF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C51046" wp14:editId="540E39ED">
                <wp:simplePos x="0" y="0"/>
                <wp:positionH relativeFrom="column">
                  <wp:posOffset>1771650</wp:posOffset>
                </wp:positionH>
                <wp:positionV relativeFrom="page">
                  <wp:posOffset>0</wp:posOffset>
                </wp:positionV>
                <wp:extent cx="6229350" cy="1457325"/>
                <wp:effectExtent l="0" t="0" r="0" b="9525"/>
                <wp:wrapNone/>
                <wp:docPr id="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9350" cy="1457325"/>
                        </a:xfrm>
                        <a:custGeom>
                          <a:avLst/>
                          <a:gdLst>
                            <a:gd name="T0" fmla="*/ 0 w 1944"/>
                            <a:gd name="T1" fmla="*/ 0 h 493"/>
                            <a:gd name="T2" fmla="*/ 0 w 1944"/>
                            <a:gd name="T3" fmla="*/ 493 h 493"/>
                            <a:gd name="T4" fmla="*/ 1944 w 1944"/>
                            <a:gd name="T5" fmla="*/ 417 h 493"/>
                            <a:gd name="T6" fmla="*/ 1944 w 1944"/>
                            <a:gd name="T7" fmla="*/ 0 h 493"/>
                            <a:gd name="T8" fmla="*/ 0 w 1944"/>
                            <a:gd name="T9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4" h="493">
                              <a:moveTo>
                                <a:pt x="0" y="0"/>
                              </a:moveTo>
                              <a:cubicBezTo>
                                <a:pt x="0" y="493"/>
                                <a:pt x="0" y="493"/>
                                <a:pt x="0" y="493"/>
                              </a:cubicBezTo>
                              <a:cubicBezTo>
                                <a:pt x="736" y="359"/>
                                <a:pt x="1422" y="369"/>
                                <a:pt x="1944" y="417"/>
                              </a:cubicBezTo>
                              <a:cubicBezTo>
                                <a:pt x="1944" y="0"/>
                                <a:pt x="1944" y="0"/>
                                <a:pt x="1944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CCFF"/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left:0;text-align:left;margin-left:139.5pt;margin-top:0;width:490.5pt;height:11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944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" path="m,c,493,,493,,493,736,359,1422,369,1944,417,1944,,1944,,1944,l,xe" fillcolor="#fff5ff" stroked="f" strokecolor="#212120">
                <v:fill color2="#fcf" rotate="t" angle="135" focus="100%" type="gradient"/>
                <v:shadow color="#8c8682"/>
                <v:path arrowok="t" o:connecttype="custom" o:connectlocs="0,0;0,1457325;6229350,1232666;6229350,0;0,0" o:connectangles="0,0,0,0,0"/>
                <w10:wrap anchory="page"/>
              </v:shape>
            </w:pict>
          </mc:Fallback>
        </mc:AlternateContent>
      </w:r>
      <w:r w:rsidR="00291752"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D11389" wp14:editId="2FE751D3">
                <wp:simplePos x="0" y="0"/>
                <wp:positionH relativeFrom="column">
                  <wp:posOffset>0</wp:posOffset>
                </wp:positionH>
                <wp:positionV relativeFrom="page">
                  <wp:posOffset>895350</wp:posOffset>
                </wp:positionV>
                <wp:extent cx="7567930" cy="807720"/>
                <wp:effectExtent l="38100" t="0" r="0" b="0"/>
                <wp:wrapNone/>
                <wp:docPr id="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0840">
                          <a:off x="0" y="0"/>
                          <a:ext cx="7567930" cy="807720"/>
                        </a:xfrm>
                        <a:custGeom>
                          <a:avLst/>
                          <a:gdLst>
                            <a:gd name="T0" fmla="*/ 0 w 2448"/>
                            <a:gd name="T1" fmla="*/ 269 h 269"/>
                            <a:gd name="T2" fmla="*/ 2448 w 2448"/>
                            <a:gd name="T3" fmla="*/ 47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69">
                              <a:moveTo>
                                <a:pt x="0" y="269"/>
                              </a:moveTo>
                              <a:cubicBezTo>
                                <a:pt x="927" y="9"/>
                                <a:pt x="1821" y="0"/>
                                <a:pt x="2448" y="47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left:0;text-align:left;margin-left:0;margin-top:70.5pt;width:595.9pt;height:63.6pt;rotation:219371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" path="m,269c927,9,1821,,2448,47e" filled="f" fillcolor="#fffffe" strokecolor="#fffffe" strokeweight=".5pt">
                <v:stroke joinstyle="miter"/>
                <v:shadow color="#8c8682"/>
                <v:path arrowok="t" o:connecttype="custom" o:connectlocs="0,807720;7567930,141126" o:connectangles="0,0"/>
                <w10:wrap anchory="page"/>
              </v:shape>
            </w:pict>
          </mc:Fallback>
        </mc:AlternateContent>
      </w:r>
      <w:r w:rsidR="00291752"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3AEA6F" wp14:editId="67409BE8">
                <wp:simplePos x="0" y="0"/>
                <wp:positionH relativeFrom="column">
                  <wp:posOffset>-57150</wp:posOffset>
                </wp:positionH>
                <wp:positionV relativeFrom="page">
                  <wp:posOffset>909955</wp:posOffset>
                </wp:positionV>
                <wp:extent cx="7629525" cy="675640"/>
                <wp:effectExtent l="0" t="0" r="28575" b="10160"/>
                <wp:wrapNone/>
                <wp:docPr id="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9525" cy="675640"/>
                        </a:xfrm>
                        <a:custGeom>
                          <a:avLst/>
                          <a:gdLst>
                            <a:gd name="T0" fmla="*/ 0 w 2448"/>
                            <a:gd name="T1" fmla="*/ 225 h 225"/>
                            <a:gd name="T2" fmla="*/ 2448 w 2448"/>
                            <a:gd name="T3" fmla="*/ 93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25">
                              <a:moveTo>
                                <a:pt x="0" y="225"/>
                              </a:moveTo>
                              <a:cubicBezTo>
                                <a:pt x="937" y="0"/>
                                <a:pt x="1829" y="24"/>
                                <a:pt x="2448" y="9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left:0;text-align:left;margin-left:-4.5pt;margin-top:71.65pt;width:600.75pt;height:53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" path="m,225c937,,1829,24,2448,93e" filled="f" fillcolor="#fffffe" strokecolor="#fffffe" strokeweight=".5pt">
                <v:stroke joinstyle="miter"/>
                <v:shadow color="#8c8682"/>
                <v:path arrowok="t" o:connecttype="custom" o:connectlocs="0,675640;7629525,279265" o:connectangles="0,0"/>
                <w10:wrap anchory="page"/>
              </v:shape>
            </w:pict>
          </mc:Fallback>
        </mc:AlternateContent>
      </w:r>
      <w:r w:rsidR="00907C93"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4AA0F97" wp14:editId="7B24D471">
                <wp:simplePos x="0" y="0"/>
                <wp:positionH relativeFrom="column">
                  <wp:posOffset>-156845</wp:posOffset>
                </wp:positionH>
                <wp:positionV relativeFrom="page">
                  <wp:posOffset>1117600</wp:posOffset>
                </wp:positionV>
                <wp:extent cx="7772400" cy="738505"/>
                <wp:effectExtent l="0" t="0" r="19050" b="23495"/>
                <wp:wrapNone/>
                <wp:docPr id="8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738505"/>
                        </a:xfrm>
                        <a:custGeom>
                          <a:avLst/>
                          <a:gdLst>
                            <a:gd name="T0" fmla="*/ 0 w 2448"/>
                            <a:gd name="T1" fmla="*/ 246 h 246"/>
                            <a:gd name="T2" fmla="*/ 2448 w 2448"/>
                            <a:gd name="T3" fmla="*/ 59 h 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46">
                              <a:moveTo>
                                <a:pt x="0" y="246"/>
                              </a:moveTo>
                              <a:cubicBezTo>
                                <a:pt x="930" y="0"/>
                                <a:pt x="1822" y="3"/>
                                <a:pt x="2448" y="59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left:0;text-align:left;margin-left:-12.35pt;margin-top:88pt;width:612pt;height:58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" path="m,246c930,,1822,3,2448,59e" filled="f" fillcolor="#fffffe" strokecolor="#fffffe" strokeweight=".5pt">
                <v:stroke joinstyle="miter"/>
                <v:shadow color="#8c8682"/>
                <v:path arrowok="t" o:connecttype="custom" o:connectlocs="0,738505;7772400,177121" o:connectangles="0,0"/>
                <w10:wrap anchory="page"/>
              </v:shape>
            </w:pict>
          </mc:Fallback>
        </mc:AlternateContent>
      </w:r>
      <w:r w:rsidR="004E285D">
        <w:rPr>
          <w:noProof/>
          <w:lang w:eastAsia="ja-JP"/>
        </w:rPr>
        <w:drawing>
          <wp:anchor distT="0" distB="0" distL="114300" distR="114300" simplePos="0" relativeHeight="251659264" behindDoc="0" locked="0" layoutInCell="1" allowOverlap="1" wp14:anchorId="4EF6E2EB" wp14:editId="706C328D">
            <wp:simplePos x="0" y="0"/>
            <wp:positionH relativeFrom="column">
              <wp:posOffset>9250680</wp:posOffset>
            </wp:positionH>
            <wp:positionV relativeFrom="paragraph">
              <wp:posOffset>3681730</wp:posOffset>
            </wp:positionV>
            <wp:extent cx="2193925" cy="3298190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928">
        <w:rPr>
          <w:noProof/>
          <w:lang w:eastAsia="ja-JP"/>
        </w:rPr>
        <w:drawing>
          <wp:anchor distT="0" distB="0" distL="114300" distR="114300" simplePos="0" relativeHeight="251657216" behindDoc="0" locked="0" layoutInCell="1" allowOverlap="1" wp14:anchorId="01DC3B9F" wp14:editId="78E7E18E">
            <wp:simplePos x="0" y="0"/>
            <wp:positionH relativeFrom="column">
              <wp:posOffset>-1450340</wp:posOffset>
            </wp:positionH>
            <wp:positionV relativeFrom="paragraph">
              <wp:posOffset>9482455</wp:posOffset>
            </wp:positionV>
            <wp:extent cx="1297940" cy="1309370"/>
            <wp:effectExtent l="0" t="0" r="0" b="0"/>
            <wp:wrapNone/>
            <wp:docPr id="74" name="図 74" descr="http://stat.profile.ameba.jp/profile_images/20101230/13/30/66/j/o015001521293682550336.jp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tat.profile.ameba.jp/profile_images/20101230/13/30/66/j/o015001521293682550336.jpg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928">
        <w:rPr>
          <w:noProof/>
          <w:lang w:eastAsia="ja-JP"/>
        </w:rPr>
        <w:drawing>
          <wp:inline distT="0" distB="0" distL="0" distR="0" wp14:anchorId="6BC32852" wp14:editId="38EEBBE3">
            <wp:extent cx="1817644" cy="6981825"/>
            <wp:effectExtent l="0" t="0" r="0" b="0"/>
            <wp:docPr id="1" name="図 1" descr="IMG_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04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8" r="37253" b="27227"/>
                    <a:stretch/>
                  </pic:blipFill>
                  <pic:spPr bwMode="auto">
                    <a:xfrm>
                      <a:off x="0" y="0"/>
                      <a:ext cx="1817644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3928"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3D8D5005" wp14:editId="714392E0">
                <wp:simplePos x="0" y="0"/>
                <wp:positionH relativeFrom="column">
                  <wp:posOffset>2114550</wp:posOffset>
                </wp:positionH>
                <wp:positionV relativeFrom="page">
                  <wp:posOffset>416560</wp:posOffset>
                </wp:positionV>
                <wp:extent cx="4229100" cy="457200"/>
                <wp:effectExtent l="0" t="0" r="0" b="254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17BDC" w:rsidRDefault="00317BDC" w:rsidP="00317BDC">
                            <w:pPr>
                              <w:widowControl w:val="0"/>
                              <w:spacing w:line="52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Information Technology Solutions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margin-left:166.5pt;margin-top:32.8pt;width:333pt;height:36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317BDC" w:rsidRDefault="00317BDC" w:rsidP="00317BDC">
                      <w:pPr>
                        <w:widowControl w:val="0"/>
                        <w:spacing w:line="520" w:lineRule="exact"/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  <w:lang w:val="en"/>
                        </w:rPr>
                        <w:t>Information Technology Solutions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66866">
        <w:rPr>
          <w:rFonts w:hint="eastAsia"/>
          <w:lang w:eastAsia="ja-JP"/>
        </w:rPr>
        <w:t xml:space="preserve">　　　　　　　　　　　　　　　　</w:t>
      </w:r>
      <w:r w:rsidR="009F0BA4">
        <w:rPr>
          <w:lang w:eastAsia="ja-JP"/>
        </w:rPr>
        <w:tab/>
      </w:r>
    </w:p>
    <w:sectPr w:rsidR="00C66866" w:rsidRPr="001C0E0F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216" w:rsidRDefault="000A3216" w:rsidP="00EF317C">
      <w:r>
        <w:separator/>
      </w:r>
    </w:p>
  </w:endnote>
  <w:endnote w:type="continuationSeparator" w:id="0">
    <w:p w:rsidR="000A3216" w:rsidRDefault="000A3216" w:rsidP="00EF3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Roman1 Heavy">
    <w:panose1 w:val="020B0A03010101010101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Tiranti Soli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有澤太楷書P">
    <w:panose1 w:val="03000500000000000000"/>
    <w:charset w:val="80"/>
    <w:family w:val="script"/>
    <w:pitch w:val="variable"/>
    <w:sig w:usb0="00000001" w:usb1="08070000" w:usb2="00000010" w:usb3="00000000" w:csb0="00020000" w:csb1="00000000"/>
  </w:font>
  <w:font w:name="AR P行書体M">
    <w:panose1 w:val="02020600000000000000"/>
    <w:charset w:val="80"/>
    <w:family w:val="roman"/>
    <w:pitch w:val="variable"/>
    <w:sig w:usb0="80000283" w:usb1="28C76CFA" w:usb2="00000010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216" w:rsidRDefault="000A3216" w:rsidP="00EF317C">
      <w:r>
        <w:separator/>
      </w:r>
    </w:p>
  </w:footnote>
  <w:footnote w:type="continuationSeparator" w:id="0">
    <w:p w:rsidR="000A3216" w:rsidRDefault="000A3216" w:rsidP="00EF31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95531"/>
    <w:multiLevelType w:val="hybridMultilevel"/>
    <w:tmpl w:val="963ABD6E"/>
    <w:lvl w:ilvl="0" w:tplc="499425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  <o:colormru v:ext="edit" colors="#f6c,#f9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3C9"/>
    <w:rsid w:val="00004937"/>
    <w:rsid w:val="00006939"/>
    <w:rsid w:val="000262F8"/>
    <w:rsid w:val="00040D1A"/>
    <w:rsid w:val="00045D94"/>
    <w:rsid w:val="00051011"/>
    <w:rsid w:val="000671B6"/>
    <w:rsid w:val="00071446"/>
    <w:rsid w:val="00090353"/>
    <w:rsid w:val="00097682"/>
    <w:rsid w:val="000A3216"/>
    <w:rsid w:val="000A4B68"/>
    <w:rsid w:val="000B0396"/>
    <w:rsid w:val="000C1836"/>
    <w:rsid w:val="000C3D57"/>
    <w:rsid w:val="000D247E"/>
    <w:rsid w:val="000D4EB3"/>
    <w:rsid w:val="00107F05"/>
    <w:rsid w:val="00114C4E"/>
    <w:rsid w:val="00117A40"/>
    <w:rsid w:val="00160BB2"/>
    <w:rsid w:val="0017088B"/>
    <w:rsid w:val="00173655"/>
    <w:rsid w:val="00180AA5"/>
    <w:rsid w:val="001841C3"/>
    <w:rsid w:val="00194972"/>
    <w:rsid w:val="00194B1B"/>
    <w:rsid w:val="001B326D"/>
    <w:rsid w:val="001B4A57"/>
    <w:rsid w:val="001C0E0F"/>
    <w:rsid w:val="001E7CD5"/>
    <w:rsid w:val="001F1BE2"/>
    <w:rsid w:val="00213195"/>
    <w:rsid w:val="0021618F"/>
    <w:rsid w:val="0023695C"/>
    <w:rsid w:val="002658B9"/>
    <w:rsid w:val="00291752"/>
    <w:rsid w:val="002A3DD6"/>
    <w:rsid w:val="002B5025"/>
    <w:rsid w:val="002D4C92"/>
    <w:rsid w:val="002F1A6B"/>
    <w:rsid w:val="00317BDC"/>
    <w:rsid w:val="00323703"/>
    <w:rsid w:val="00326ECE"/>
    <w:rsid w:val="00333C62"/>
    <w:rsid w:val="00340A74"/>
    <w:rsid w:val="0035138D"/>
    <w:rsid w:val="0036755B"/>
    <w:rsid w:val="00387A59"/>
    <w:rsid w:val="003957E2"/>
    <w:rsid w:val="003B7DE5"/>
    <w:rsid w:val="003D0217"/>
    <w:rsid w:val="003F4171"/>
    <w:rsid w:val="00401A18"/>
    <w:rsid w:val="00402CE7"/>
    <w:rsid w:val="00410BFC"/>
    <w:rsid w:val="00421A8B"/>
    <w:rsid w:val="00423D1E"/>
    <w:rsid w:val="00424989"/>
    <w:rsid w:val="00436511"/>
    <w:rsid w:val="00465ADC"/>
    <w:rsid w:val="004802EF"/>
    <w:rsid w:val="00483928"/>
    <w:rsid w:val="0049238E"/>
    <w:rsid w:val="004A0854"/>
    <w:rsid w:val="004A398B"/>
    <w:rsid w:val="004C36CA"/>
    <w:rsid w:val="004D140D"/>
    <w:rsid w:val="004E1637"/>
    <w:rsid w:val="004E285D"/>
    <w:rsid w:val="004E5F56"/>
    <w:rsid w:val="004F3307"/>
    <w:rsid w:val="005016C6"/>
    <w:rsid w:val="005033DB"/>
    <w:rsid w:val="00507932"/>
    <w:rsid w:val="00534BBD"/>
    <w:rsid w:val="00534BDF"/>
    <w:rsid w:val="0055583D"/>
    <w:rsid w:val="00562DFD"/>
    <w:rsid w:val="00562E68"/>
    <w:rsid w:val="005771D2"/>
    <w:rsid w:val="00580B31"/>
    <w:rsid w:val="00590FB3"/>
    <w:rsid w:val="00596E42"/>
    <w:rsid w:val="005F70E4"/>
    <w:rsid w:val="00605A33"/>
    <w:rsid w:val="00606D3B"/>
    <w:rsid w:val="0062078B"/>
    <w:rsid w:val="00625D59"/>
    <w:rsid w:val="00675565"/>
    <w:rsid w:val="006A0929"/>
    <w:rsid w:val="006A3824"/>
    <w:rsid w:val="006A525C"/>
    <w:rsid w:val="006A7703"/>
    <w:rsid w:val="006B78C3"/>
    <w:rsid w:val="006C34AC"/>
    <w:rsid w:val="006C49B2"/>
    <w:rsid w:val="006C65EF"/>
    <w:rsid w:val="006D7184"/>
    <w:rsid w:val="006D75DA"/>
    <w:rsid w:val="006D7873"/>
    <w:rsid w:val="007013FA"/>
    <w:rsid w:val="00722D7A"/>
    <w:rsid w:val="007305DE"/>
    <w:rsid w:val="00747CAA"/>
    <w:rsid w:val="0075424C"/>
    <w:rsid w:val="00754BB5"/>
    <w:rsid w:val="00775CDD"/>
    <w:rsid w:val="00782D5F"/>
    <w:rsid w:val="00786D16"/>
    <w:rsid w:val="007A1E13"/>
    <w:rsid w:val="007B146F"/>
    <w:rsid w:val="007B5AC1"/>
    <w:rsid w:val="007D25A2"/>
    <w:rsid w:val="007E3E01"/>
    <w:rsid w:val="007E5F7F"/>
    <w:rsid w:val="008235AB"/>
    <w:rsid w:val="008359D8"/>
    <w:rsid w:val="0084529C"/>
    <w:rsid w:val="00850672"/>
    <w:rsid w:val="00857B40"/>
    <w:rsid w:val="008873E7"/>
    <w:rsid w:val="008B0F10"/>
    <w:rsid w:val="008C7526"/>
    <w:rsid w:val="008C7637"/>
    <w:rsid w:val="008E5F58"/>
    <w:rsid w:val="00904EDB"/>
    <w:rsid w:val="00907C93"/>
    <w:rsid w:val="00921B3C"/>
    <w:rsid w:val="009331D2"/>
    <w:rsid w:val="00946CA1"/>
    <w:rsid w:val="00952210"/>
    <w:rsid w:val="0095703B"/>
    <w:rsid w:val="00964141"/>
    <w:rsid w:val="009655E0"/>
    <w:rsid w:val="00967219"/>
    <w:rsid w:val="009706CC"/>
    <w:rsid w:val="00976195"/>
    <w:rsid w:val="00990E0D"/>
    <w:rsid w:val="00997DB2"/>
    <w:rsid w:val="009B1AD7"/>
    <w:rsid w:val="009B1F02"/>
    <w:rsid w:val="009B604D"/>
    <w:rsid w:val="009C3B59"/>
    <w:rsid w:val="009D7F10"/>
    <w:rsid w:val="009F0BA4"/>
    <w:rsid w:val="00A14C03"/>
    <w:rsid w:val="00A22B22"/>
    <w:rsid w:val="00A32BB5"/>
    <w:rsid w:val="00A3351A"/>
    <w:rsid w:val="00A3497C"/>
    <w:rsid w:val="00A75CD7"/>
    <w:rsid w:val="00AB7D88"/>
    <w:rsid w:val="00AE72BB"/>
    <w:rsid w:val="00AF4A90"/>
    <w:rsid w:val="00AF5BA0"/>
    <w:rsid w:val="00B024DE"/>
    <w:rsid w:val="00B037A1"/>
    <w:rsid w:val="00B37818"/>
    <w:rsid w:val="00B81D2F"/>
    <w:rsid w:val="00B83228"/>
    <w:rsid w:val="00B863D0"/>
    <w:rsid w:val="00B97026"/>
    <w:rsid w:val="00BA29B3"/>
    <w:rsid w:val="00BB4DCE"/>
    <w:rsid w:val="00BB7655"/>
    <w:rsid w:val="00BC37CD"/>
    <w:rsid w:val="00BC4A93"/>
    <w:rsid w:val="00BE21EF"/>
    <w:rsid w:val="00C1028D"/>
    <w:rsid w:val="00C11404"/>
    <w:rsid w:val="00C11B15"/>
    <w:rsid w:val="00C16A17"/>
    <w:rsid w:val="00C26EFA"/>
    <w:rsid w:val="00C51CDC"/>
    <w:rsid w:val="00C551D4"/>
    <w:rsid w:val="00C66866"/>
    <w:rsid w:val="00C73710"/>
    <w:rsid w:val="00C76CD8"/>
    <w:rsid w:val="00C84F00"/>
    <w:rsid w:val="00CA5969"/>
    <w:rsid w:val="00CA673C"/>
    <w:rsid w:val="00CA7A82"/>
    <w:rsid w:val="00CD3023"/>
    <w:rsid w:val="00CD4855"/>
    <w:rsid w:val="00CD5D4A"/>
    <w:rsid w:val="00CD7CA8"/>
    <w:rsid w:val="00CE2CE0"/>
    <w:rsid w:val="00CE2FDC"/>
    <w:rsid w:val="00CE5375"/>
    <w:rsid w:val="00CE6D52"/>
    <w:rsid w:val="00CE73C9"/>
    <w:rsid w:val="00D02B9F"/>
    <w:rsid w:val="00D0724D"/>
    <w:rsid w:val="00D141B3"/>
    <w:rsid w:val="00D23CCF"/>
    <w:rsid w:val="00D2771D"/>
    <w:rsid w:val="00D37B1B"/>
    <w:rsid w:val="00D40B5A"/>
    <w:rsid w:val="00D752F6"/>
    <w:rsid w:val="00D75FD6"/>
    <w:rsid w:val="00D814B5"/>
    <w:rsid w:val="00D84511"/>
    <w:rsid w:val="00D8761C"/>
    <w:rsid w:val="00D940F3"/>
    <w:rsid w:val="00D953B3"/>
    <w:rsid w:val="00DA1260"/>
    <w:rsid w:val="00DA44B7"/>
    <w:rsid w:val="00DB4750"/>
    <w:rsid w:val="00DC3EFE"/>
    <w:rsid w:val="00DF1FE8"/>
    <w:rsid w:val="00DF6E70"/>
    <w:rsid w:val="00E2158C"/>
    <w:rsid w:val="00E22A0C"/>
    <w:rsid w:val="00E31196"/>
    <w:rsid w:val="00E37AA1"/>
    <w:rsid w:val="00E43FD7"/>
    <w:rsid w:val="00E52ED6"/>
    <w:rsid w:val="00E616DF"/>
    <w:rsid w:val="00E65CBA"/>
    <w:rsid w:val="00E75B21"/>
    <w:rsid w:val="00EA172C"/>
    <w:rsid w:val="00EA1B14"/>
    <w:rsid w:val="00EA3B51"/>
    <w:rsid w:val="00EA610A"/>
    <w:rsid w:val="00EA6CD6"/>
    <w:rsid w:val="00EB735A"/>
    <w:rsid w:val="00ED0292"/>
    <w:rsid w:val="00ED4719"/>
    <w:rsid w:val="00EE5BBB"/>
    <w:rsid w:val="00EF317C"/>
    <w:rsid w:val="00EF54B7"/>
    <w:rsid w:val="00EF6058"/>
    <w:rsid w:val="00EF6836"/>
    <w:rsid w:val="00F01D76"/>
    <w:rsid w:val="00F117EE"/>
    <w:rsid w:val="00F21A2C"/>
    <w:rsid w:val="00F30E1D"/>
    <w:rsid w:val="00F37816"/>
    <w:rsid w:val="00F40EBD"/>
    <w:rsid w:val="00F445B3"/>
    <w:rsid w:val="00F45325"/>
    <w:rsid w:val="00F57AA5"/>
    <w:rsid w:val="00F63FF7"/>
    <w:rsid w:val="00F670B9"/>
    <w:rsid w:val="00F84FB3"/>
    <w:rsid w:val="00FB1A34"/>
    <w:rsid w:val="00FB717C"/>
    <w:rsid w:val="00FE57F6"/>
    <w:rsid w:val="00FE665E"/>
    <w:rsid w:val="00FE7A5C"/>
    <w:rsid w:val="00FF184E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f6c,#f9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7BDC"/>
    <w:rPr>
      <w:color w:val="212120"/>
      <w:kern w:val="28"/>
      <w:lang w:eastAsia="en-US"/>
    </w:rPr>
  </w:style>
  <w:style w:type="paragraph" w:styleId="1">
    <w:name w:val="heading 1"/>
    <w:basedOn w:val="a"/>
    <w:next w:val="a"/>
    <w:link w:val="10"/>
    <w:qFormat/>
    <w:rsid w:val="00B37818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F31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EF317C"/>
    <w:rPr>
      <w:color w:val="212120"/>
      <w:kern w:val="28"/>
      <w:lang w:eastAsia="en-US"/>
    </w:rPr>
  </w:style>
  <w:style w:type="paragraph" w:styleId="a5">
    <w:name w:val="footer"/>
    <w:basedOn w:val="a"/>
    <w:link w:val="a6"/>
    <w:rsid w:val="00EF31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EF317C"/>
    <w:rPr>
      <w:color w:val="212120"/>
      <w:kern w:val="28"/>
      <w:lang w:eastAsia="en-US"/>
    </w:rPr>
  </w:style>
  <w:style w:type="character" w:styleId="a7">
    <w:name w:val="Hyperlink"/>
    <w:rsid w:val="00F45325"/>
    <w:rPr>
      <w:color w:val="0000FF"/>
      <w:u w:val="single"/>
    </w:rPr>
  </w:style>
  <w:style w:type="paragraph" w:styleId="a8">
    <w:name w:val="Subtitle"/>
    <w:basedOn w:val="a"/>
    <w:next w:val="a"/>
    <w:link w:val="a9"/>
    <w:qFormat/>
    <w:rsid w:val="00B37818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a9">
    <w:name w:val="副題 (文字)"/>
    <w:link w:val="a8"/>
    <w:rsid w:val="00B37818"/>
    <w:rPr>
      <w:rFonts w:ascii="Arial" w:eastAsia="ＭＳ ゴシック" w:hAnsi="Arial" w:cs="Times New Roman"/>
      <w:color w:val="212120"/>
      <w:kern w:val="28"/>
      <w:sz w:val="24"/>
      <w:szCs w:val="24"/>
      <w:lang w:eastAsia="en-US"/>
    </w:rPr>
  </w:style>
  <w:style w:type="character" w:customStyle="1" w:styleId="10">
    <w:name w:val="見出し 1 (文字)"/>
    <w:link w:val="1"/>
    <w:rsid w:val="00B37818"/>
    <w:rPr>
      <w:rFonts w:ascii="Arial" w:eastAsia="ＭＳ ゴシック" w:hAnsi="Arial" w:cs="Times New Roman"/>
      <w:color w:val="212120"/>
      <w:kern w:val="28"/>
      <w:sz w:val="24"/>
      <w:szCs w:val="24"/>
      <w:lang w:eastAsia="en-US"/>
    </w:rPr>
  </w:style>
  <w:style w:type="paragraph" w:styleId="aa">
    <w:name w:val="Balloon Text"/>
    <w:basedOn w:val="a"/>
    <w:link w:val="ab"/>
    <w:rsid w:val="00040D1A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040D1A"/>
    <w:rPr>
      <w:rFonts w:ascii="Arial" w:eastAsia="ＭＳ ゴシック" w:hAnsi="Arial" w:cs="Times New Roman"/>
      <w:color w:val="212120"/>
      <w:kern w:val="28"/>
      <w:sz w:val="18"/>
      <w:szCs w:val="18"/>
      <w:lang w:eastAsia="en-US"/>
    </w:rPr>
  </w:style>
  <w:style w:type="paragraph" w:styleId="ac">
    <w:name w:val="List Paragraph"/>
    <w:basedOn w:val="a"/>
    <w:uiPriority w:val="34"/>
    <w:qFormat/>
    <w:rsid w:val="00040D1A"/>
    <w:pPr>
      <w:widowControl w:val="0"/>
      <w:ind w:leftChars="400" w:left="840"/>
      <w:jc w:val="both"/>
    </w:pPr>
    <w:rPr>
      <w:rFonts w:ascii="Century" w:hAnsi="Century"/>
      <w:color w:val="auto"/>
      <w:kern w:val="2"/>
      <w:sz w:val="21"/>
      <w:szCs w:val="22"/>
      <w:lang w:eastAsia="ja-JP"/>
    </w:rPr>
  </w:style>
  <w:style w:type="paragraph" w:styleId="Web">
    <w:name w:val="Normal (Web)"/>
    <w:basedOn w:val="a"/>
    <w:uiPriority w:val="99"/>
    <w:unhideWhenUsed/>
    <w:rsid w:val="00F63FF7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7BDC"/>
    <w:rPr>
      <w:color w:val="212120"/>
      <w:kern w:val="28"/>
      <w:lang w:eastAsia="en-US"/>
    </w:rPr>
  </w:style>
  <w:style w:type="paragraph" w:styleId="1">
    <w:name w:val="heading 1"/>
    <w:basedOn w:val="a"/>
    <w:next w:val="a"/>
    <w:link w:val="10"/>
    <w:qFormat/>
    <w:rsid w:val="00B37818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F31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EF317C"/>
    <w:rPr>
      <w:color w:val="212120"/>
      <w:kern w:val="28"/>
      <w:lang w:eastAsia="en-US"/>
    </w:rPr>
  </w:style>
  <w:style w:type="paragraph" w:styleId="a5">
    <w:name w:val="footer"/>
    <w:basedOn w:val="a"/>
    <w:link w:val="a6"/>
    <w:rsid w:val="00EF31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EF317C"/>
    <w:rPr>
      <w:color w:val="212120"/>
      <w:kern w:val="28"/>
      <w:lang w:eastAsia="en-US"/>
    </w:rPr>
  </w:style>
  <w:style w:type="character" w:styleId="a7">
    <w:name w:val="Hyperlink"/>
    <w:rsid w:val="00F45325"/>
    <w:rPr>
      <w:color w:val="0000FF"/>
      <w:u w:val="single"/>
    </w:rPr>
  </w:style>
  <w:style w:type="paragraph" w:styleId="a8">
    <w:name w:val="Subtitle"/>
    <w:basedOn w:val="a"/>
    <w:next w:val="a"/>
    <w:link w:val="a9"/>
    <w:qFormat/>
    <w:rsid w:val="00B37818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a9">
    <w:name w:val="副題 (文字)"/>
    <w:link w:val="a8"/>
    <w:rsid w:val="00B37818"/>
    <w:rPr>
      <w:rFonts w:ascii="Arial" w:eastAsia="ＭＳ ゴシック" w:hAnsi="Arial" w:cs="Times New Roman"/>
      <w:color w:val="212120"/>
      <w:kern w:val="28"/>
      <w:sz w:val="24"/>
      <w:szCs w:val="24"/>
      <w:lang w:eastAsia="en-US"/>
    </w:rPr>
  </w:style>
  <w:style w:type="character" w:customStyle="1" w:styleId="10">
    <w:name w:val="見出し 1 (文字)"/>
    <w:link w:val="1"/>
    <w:rsid w:val="00B37818"/>
    <w:rPr>
      <w:rFonts w:ascii="Arial" w:eastAsia="ＭＳ ゴシック" w:hAnsi="Arial" w:cs="Times New Roman"/>
      <w:color w:val="212120"/>
      <w:kern w:val="28"/>
      <w:sz w:val="24"/>
      <w:szCs w:val="24"/>
      <w:lang w:eastAsia="en-US"/>
    </w:rPr>
  </w:style>
  <w:style w:type="paragraph" w:styleId="aa">
    <w:name w:val="Balloon Text"/>
    <w:basedOn w:val="a"/>
    <w:link w:val="ab"/>
    <w:rsid w:val="00040D1A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040D1A"/>
    <w:rPr>
      <w:rFonts w:ascii="Arial" w:eastAsia="ＭＳ ゴシック" w:hAnsi="Arial" w:cs="Times New Roman"/>
      <w:color w:val="212120"/>
      <w:kern w:val="28"/>
      <w:sz w:val="18"/>
      <w:szCs w:val="18"/>
      <w:lang w:eastAsia="en-US"/>
    </w:rPr>
  </w:style>
  <w:style w:type="paragraph" w:styleId="ac">
    <w:name w:val="List Paragraph"/>
    <w:basedOn w:val="a"/>
    <w:uiPriority w:val="34"/>
    <w:qFormat/>
    <w:rsid w:val="00040D1A"/>
    <w:pPr>
      <w:widowControl w:val="0"/>
      <w:ind w:leftChars="400" w:left="840"/>
      <w:jc w:val="both"/>
    </w:pPr>
    <w:rPr>
      <w:rFonts w:ascii="Century" w:hAnsi="Century"/>
      <w:color w:val="auto"/>
      <w:kern w:val="2"/>
      <w:sz w:val="21"/>
      <w:szCs w:val="22"/>
      <w:lang w:eastAsia="ja-JP"/>
    </w:rPr>
  </w:style>
  <w:style w:type="paragraph" w:styleId="Web">
    <w:name w:val="Normal (Web)"/>
    <w:basedOn w:val="a"/>
    <w:uiPriority w:val="99"/>
    <w:unhideWhenUsed/>
    <w:rsid w:val="00F63FF7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profile.ameba.jp/waitahajapan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http://stat.profile.ameba.jp/profile_images/20101230/13/30/66/j/o015001521293682550336.jpg" TargetMode="External"/><Relationship Id="rId10" Type="http://schemas.openxmlformats.org/officeDocument/2006/relationships/hyperlink" Target="http://ameblo.jp/waitahajapa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meblo.jp/waitahajapan/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NAOTAN\LOCALS~1\Temp\TCD129.tmp\&#25216;&#34899;&#31995;&#20225;&#26989;&#21521;&#12369;&#12398;&#12487;&#12540;&#12479;&#12471;&#12540;&#12488;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技術系企業向けのデータシート.dot</Template>
  <TotalTime>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47</CharactersWithSpaces>
  <SharedDoc>false</SharedDoc>
  <HLinks>
    <vt:vector size="18" baseType="variant">
      <vt:variant>
        <vt:i4>-10682579</vt:i4>
      </vt:variant>
      <vt:variant>
        <vt:i4>0</vt:i4>
      </vt:variant>
      <vt:variant>
        <vt:i4>0</vt:i4>
      </vt:variant>
      <vt:variant>
        <vt:i4>5</vt:i4>
      </vt:variant>
      <vt:variant>
        <vt:lpwstr>mailto:０９０－８７９２－５７５７／parallel_world_8@happy.odn.ne.jp</vt:lpwstr>
      </vt:variant>
      <vt:variant>
        <vt:lpwstr/>
      </vt:variant>
      <vt:variant>
        <vt:i4>1114128</vt:i4>
      </vt:variant>
      <vt:variant>
        <vt:i4>-1</vt:i4>
      </vt:variant>
      <vt:variant>
        <vt:i4>1098</vt:i4>
      </vt:variant>
      <vt:variant>
        <vt:i4>4</vt:i4>
      </vt:variant>
      <vt:variant>
        <vt:lpwstr>http://profile.ameba.jp/waitahajapan/</vt:lpwstr>
      </vt:variant>
      <vt:variant>
        <vt:lpwstr/>
      </vt:variant>
      <vt:variant>
        <vt:i4>6946821</vt:i4>
      </vt:variant>
      <vt:variant>
        <vt:i4>-1</vt:i4>
      </vt:variant>
      <vt:variant>
        <vt:i4>1098</vt:i4>
      </vt:variant>
      <vt:variant>
        <vt:i4>1</vt:i4>
      </vt:variant>
      <vt:variant>
        <vt:lpwstr>http://stat.profile.ameba.jp/profile_images/20101230/13/30/66/j/o015001521293682550336.jpg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NAOTAN</dc:creator>
  <cp:lastModifiedBy>junko nakatani</cp:lastModifiedBy>
  <cp:revision>3</cp:revision>
  <cp:lastPrinted>2017-09-05T04:49:00Z</cp:lastPrinted>
  <dcterms:created xsi:type="dcterms:W3CDTF">2017-11-30T04:07:00Z</dcterms:created>
  <dcterms:modified xsi:type="dcterms:W3CDTF">2017-11-30T04:12:00Z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TC102580251041</vt:lpwstr>
  </property>
</Properties>
</file>